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4D935" w14:textId="77777777" w:rsidR="003D37B4" w:rsidRPr="000A6E57" w:rsidRDefault="003D37B4" w:rsidP="009E7CBD">
      <w:pPr>
        <w:pStyle w:val="NoSpacing"/>
        <w:jc w:val="center"/>
        <w:rPr>
          <w:rFonts w:asciiTheme="majorHAnsi" w:hAnsiTheme="majorHAnsi" w:cstheme="majorHAnsi"/>
          <w:i/>
          <w:sz w:val="22"/>
          <w:szCs w:val="22"/>
        </w:rPr>
      </w:pPr>
    </w:p>
    <w:p w14:paraId="5D2A9C78" w14:textId="166C201E" w:rsidR="009E7CBD" w:rsidRPr="000A6E57" w:rsidRDefault="009E7CBD" w:rsidP="009E7CBD">
      <w:pPr>
        <w:pStyle w:val="NoSpacing"/>
        <w:jc w:val="center"/>
        <w:rPr>
          <w:rFonts w:asciiTheme="majorHAnsi" w:hAnsiTheme="majorHAnsi" w:cstheme="majorHAnsi"/>
          <w:i/>
          <w:sz w:val="22"/>
          <w:szCs w:val="22"/>
        </w:rPr>
      </w:pPr>
      <w:r w:rsidRPr="000A6E57">
        <w:rPr>
          <w:rFonts w:asciiTheme="majorHAnsi" w:hAnsiTheme="majorHAnsi" w:cstheme="majorHAnsi"/>
          <w:i/>
          <w:sz w:val="22"/>
          <w:szCs w:val="22"/>
        </w:rPr>
        <w:t xml:space="preserve">The Ontario Association of Fire </w:t>
      </w:r>
      <w:r w:rsidR="002D3C9D">
        <w:rPr>
          <w:rFonts w:asciiTheme="majorHAnsi" w:hAnsiTheme="majorHAnsi" w:cstheme="majorHAnsi"/>
          <w:i/>
          <w:sz w:val="22"/>
          <w:szCs w:val="22"/>
        </w:rPr>
        <w:t>Chief’s</w:t>
      </w:r>
      <w:r w:rsidRPr="000A6E57">
        <w:rPr>
          <w:rFonts w:asciiTheme="majorHAnsi" w:hAnsiTheme="majorHAnsi" w:cstheme="majorHAnsi"/>
          <w:i/>
          <w:sz w:val="22"/>
          <w:szCs w:val="22"/>
        </w:rPr>
        <w:t xml:space="preserve"> mission is to lead innovation and excellence in</w:t>
      </w:r>
    </w:p>
    <w:p w14:paraId="46C189AD" w14:textId="55D7C318" w:rsidR="009E7CBD" w:rsidRPr="000A6E57" w:rsidRDefault="009E7CBD" w:rsidP="009E7CBD">
      <w:pPr>
        <w:pStyle w:val="NoSpacing"/>
        <w:jc w:val="center"/>
        <w:rPr>
          <w:rFonts w:asciiTheme="majorHAnsi" w:hAnsiTheme="majorHAnsi" w:cstheme="majorHAnsi"/>
          <w:i/>
          <w:sz w:val="22"/>
          <w:szCs w:val="22"/>
        </w:rPr>
      </w:pPr>
      <w:r w:rsidRPr="000A6E57">
        <w:rPr>
          <w:rFonts w:asciiTheme="majorHAnsi" w:hAnsiTheme="majorHAnsi" w:cstheme="majorHAnsi"/>
          <w:i/>
          <w:sz w:val="22"/>
          <w:szCs w:val="22"/>
        </w:rPr>
        <w:t>public and life safety. Our vision is to inspire and influence a safer Ontario.</w:t>
      </w:r>
    </w:p>
    <w:p w14:paraId="3939C81B" w14:textId="77777777" w:rsidR="00DA1046" w:rsidRPr="000A6E57" w:rsidRDefault="00DA1046" w:rsidP="00B713FE">
      <w:pPr>
        <w:pStyle w:val="NoSpacing"/>
        <w:jc w:val="center"/>
        <w:rPr>
          <w:rFonts w:asciiTheme="majorHAnsi" w:hAnsiTheme="majorHAnsi" w:cstheme="majorHAnsi"/>
          <w:i/>
          <w:iCs/>
          <w:sz w:val="22"/>
          <w:szCs w:val="22"/>
        </w:rPr>
      </w:pPr>
    </w:p>
    <w:p w14:paraId="1C178A4A" w14:textId="059B7DE7" w:rsidR="00B713FE" w:rsidRPr="000A6E57" w:rsidRDefault="00B713FE" w:rsidP="00B713FE">
      <w:pPr>
        <w:pStyle w:val="NoSpacing"/>
        <w:jc w:val="center"/>
        <w:rPr>
          <w:rFonts w:asciiTheme="majorHAnsi" w:hAnsiTheme="majorHAnsi" w:cstheme="majorHAnsi"/>
          <w:i/>
          <w:iCs/>
          <w:sz w:val="22"/>
          <w:szCs w:val="22"/>
        </w:rPr>
      </w:pPr>
      <w:r w:rsidRPr="000A6E57">
        <w:rPr>
          <w:rFonts w:asciiTheme="majorHAnsi" w:hAnsiTheme="majorHAnsi" w:cstheme="majorHAnsi"/>
          <w:i/>
          <w:iCs/>
          <w:sz w:val="22"/>
          <w:szCs w:val="22"/>
        </w:rPr>
        <w:t xml:space="preserve">DEI vision: That every fire department in Ontario is equitable, inclusive, </w:t>
      </w:r>
    </w:p>
    <w:p w14:paraId="6E6D1A2E" w14:textId="24BDB00C" w:rsidR="00B713FE" w:rsidRPr="000A6E57" w:rsidRDefault="00B713FE" w:rsidP="00B713FE">
      <w:pPr>
        <w:pStyle w:val="NoSpacing"/>
        <w:jc w:val="center"/>
        <w:rPr>
          <w:rFonts w:asciiTheme="majorHAnsi" w:hAnsiTheme="majorHAnsi" w:cstheme="majorHAnsi"/>
          <w:i/>
          <w:iCs/>
          <w:sz w:val="22"/>
          <w:szCs w:val="22"/>
        </w:rPr>
      </w:pPr>
      <w:r w:rsidRPr="000A6E57">
        <w:rPr>
          <w:rFonts w:asciiTheme="majorHAnsi" w:hAnsiTheme="majorHAnsi" w:cstheme="majorHAnsi"/>
          <w:i/>
          <w:iCs/>
          <w:sz w:val="22"/>
          <w:szCs w:val="22"/>
        </w:rPr>
        <w:t>and reflects the diversity of the community they serve.</w:t>
      </w:r>
    </w:p>
    <w:p w14:paraId="09CB82C6" w14:textId="77777777" w:rsidR="009E7CBD" w:rsidRPr="000A6E57" w:rsidRDefault="009E7CBD" w:rsidP="00DA1046">
      <w:pPr>
        <w:pStyle w:val="NoSpacing"/>
        <w:rPr>
          <w:rFonts w:asciiTheme="majorHAnsi" w:hAnsiTheme="majorHAnsi" w:cstheme="majorHAnsi"/>
          <w:sz w:val="22"/>
          <w:szCs w:val="22"/>
        </w:rPr>
      </w:pPr>
    </w:p>
    <w:p w14:paraId="295BE0F8" w14:textId="77777777" w:rsidR="00B176BA" w:rsidRDefault="00B176BA" w:rsidP="00B176BA">
      <w:pPr>
        <w:pStyle w:val="NoSpacing"/>
        <w:ind w:left="0"/>
        <w:jc w:val="center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October 31, 2022 @ 12:00</w:t>
      </w:r>
    </w:p>
    <w:p w14:paraId="44D25625" w14:textId="77777777" w:rsidR="00B176BA" w:rsidRPr="000A6E57" w:rsidRDefault="00B176BA" w:rsidP="00B176BA">
      <w:pPr>
        <w:pStyle w:val="NoSpacing"/>
        <w:ind w:left="0"/>
        <w:rPr>
          <w:rFonts w:asciiTheme="majorHAnsi" w:hAnsiTheme="majorHAnsi" w:cstheme="majorHAnsi"/>
          <w:sz w:val="22"/>
          <w:szCs w:val="22"/>
        </w:rPr>
      </w:pPr>
    </w:p>
    <w:p w14:paraId="543FB14B" w14:textId="77777777" w:rsidR="00B176BA" w:rsidRDefault="00B176BA" w:rsidP="00B176BA">
      <w:pPr>
        <w:pStyle w:val="PlainText"/>
        <w:jc w:val="center"/>
        <w:rPr>
          <w:sz w:val="24"/>
          <w:szCs w:val="24"/>
        </w:rPr>
      </w:pPr>
      <w:r w:rsidRPr="00075363">
        <w:rPr>
          <w:sz w:val="24"/>
          <w:szCs w:val="24"/>
        </w:rPr>
        <w:t xml:space="preserve">Zoom Meeting </w:t>
      </w:r>
    </w:p>
    <w:p w14:paraId="2A815AA5" w14:textId="77777777" w:rsidR="00B176BA" w:rsidRDefault="00B176BA" w:rsidP="00B176BA">
      <w:pPr>
        <w:rPr>
          <w:rFonts w:ascii="Arial" w:hAnsi="Arial" w:cs="Arial"/>
          <w:sz w:val="22"/>
          <w:szCs w:val="22"/>
        </w:rPr>
      </w:pPr>
      <w:hyperlink r:id="rId9" w:history="1">
        <w:r>
          <w:rPr>
            <w:rStyle w:val="Hyperlink"/>
            <w:rFonts w:ascii="Arial" w:hAnsi="Arial" w:cs="Arial"/>
          </w:rPr>
          <w:t>https://us06web.zoom.us/j/81179022101?pwd=V2RIYitDbzVRRnpKdHZZdXV5Wk9ZQT09</w:t>
        </w:r>
      </w:hyperlink>
    </w:p>
    <w:p w14:paraId="3F7F41F6" w14:textId="77777777" w:rsidR="00B176BA" w:rsidRPr="00075363" w:rsidRDefault="00B176BA" w:rsidP="00B176BA">
      <w:pPr>
        <w:pStyle w:val="PlainText"/>
        <w:jc w:val="center"/>
        <w:rPr>
          <w:sz w:val="24"/>
          <w:szCs w:val="24"/>
        </w:rPr>
      </w:pPr>
      <w:r w:rsidRPr="00075363">
        <w:rPr>
          <w:sz w:val="24"/>
          <w:szCs w:val="24"/>
        </w:rPr>
        <w:t>Meeting ID: 811 7902 2101</w:t>
      </w:r>
    </w:p>
    <w:p w14:paraId="101241ED" w14:textId="77777777" w:rsidR="00B176BA" w:rsidRPr="00075363" w:rsidRDefault="00B176BA" w:rsidP="00B176BA">
      <w:pPr>
        <w:pStyle w:val="PlainText"/>
        <w:jc w:val="center"/>
        <w:rPr>
          <w:sz w:val="24"/>
          <w:szCs w:val="24"/>
        </w:rPr>
      </w:pPr>
      <w:r w:rsidRPr="00075363">
        <w:rPr>
          <w:sz w:val="24"/>
          <w:szCs w:val="24"/>
        </w:rPr>
        <w:t>Passcode# 005760</w:t>
      </w:r>
    </w:p>
    <w:p w14:paraId="76404404" w14:textId="5D25E407" w:rsidR="009F2A66" w:rsidRPr="00075363" w:rsidRDefault="009F2A66" w:rsidP="00B176BA">
      <w:pPr>
        <w:pStyle w:val="PlainText"/>
        <w:rPr>
          <w:sz w:val="24"/>
          <w:szCs w:val="24"/>
        </w:rPr>
      </w:pPr>
    </w:p>
    <w:p w14:paraId="73A56F5A" w14:textId="49BEEC09" w:rsidR="00DF5F33" w:rsidRDefault="00DF5F33" w:rsidP="00AF2399">
      <w:pPr>
        <w:pStyle w:val="PlainText"/>
      </w:pPr>
    </w:p>
    <w:p w14:paraId="1F1D90F3" w14:textId="4EBB73BA" w:rsidR="00CE7519" w:rsidRPr="00B176BA" w:rsidRDefault="00AF2399" w:rsidP="00AF2399">
      <w:pPr>
        <w:pStyle w:val="PlainText"/>
      </w:pPr>
      <w:r w:rsidRPr="00EF2DD3">
        <w:rPr>
          <w:b/>
          <w:bCs/>
        </w:rPr>
        <w:t>Attendees</w:t>
      </w:r>
      <w:r>
        <w:t xml:space="preserve">: </w:t>
      </w:r>
      <w:r w:rsidR="004C5772">
        <w:t xml:space="preserve">Jeremy Inglis, Dave Dawson, </w:t>
      </w:r>
      <w:r w:rsidR="00CE7519">
        <w:t xml:space="preserve">Steve Rittenhouse, </w:t>
      </w:r>
      <w:r w:rsidR="004C5772">
        <w:t>Don Kruger, Todd Finnie,</w:t>
      </w:r>
      <w:r w:rsidR="00D74172">
        <w:t xml:space="preserve"> </w:t>
      </w:r>
      <w:r w:rsidR="00CE7519">
        <w:t>Trevor Picard</w:t>
      </w:r>
      <w:r w:rsidR="00B176BA">
        <w:t>, Brent Thomas</w:t>
      </w:r>
      <w:r w:rsidR="00B176BA">
        <w:t xml:space="preserve">, </w:t>
      </w:r>
      <w:r w:rsidR="00B176BA">
        <w:t>Anthony DeAngelis</w:t>
      </w:r>
      <w:r w:rsidR="00B176BA">
        <w:t xml:space="preserve">, </w:t>
      </w:r>
      <w:r w:rsidR="00B176BA">
        <w:rPr>
          <w:rFonts w:asciiTheme="majorHAnsi" w:hAnsiTheme="majorHAnsi" w:cstheme="majorHAnsi"/>
        </w:rPr>
        <w:t>Stephen Welton</w:t>
      </w:r>
      <w:r w:rsidR="00B176BA">
        <w:rPr>
          <w:rFonts w:asciiTheme="majorHAnsi" w:hAnsiTheme="majorHAnsi" w:cstheme="majorHAnsi"/>
        </w:rPr>
        <w:t xml:space="preserve">, </w:t>
      </w:r>
      <w:r w:rsidR="00B176BA">
        <w:rPr>
          <w:rFonts w:asciiTheme="majorHAnsi" w:hAnsiTheme="majorHAnsi" w:cstheme="majorHAnsi"/>
        </w:rPr>
        <w:t xml:space="preserve">Rosanne </w:t>
      </w:r>
      <w:proofErr w:type="spellStart"/>
      <w:r w:rsidR="00B176BA">
        <w:rPr>
          <w:rFonts w:asciiTheme="majorHAnsi" w:hAnsiTheme="majorHAnsi" w:cstheme="majorHAnsi"/>
        </w:rPr>
        <w:t>Kalenuik</w:t>
      </w:r>
      <w:proofErr w:type="spellEnd"/>
    </w:p>
    <w:p w14:paraId="2F20D4C1" w14:textId="77777777" w:rsidR="00611DE3" w:rsidRDefault="00611DE3" w:rsidP="00AF2399">
      <w:pPr>
        <w:pStyle w:val="PlainText"/>
        <w:rPr>
          <w:b/>
          <w:bCs/>
        </w:rPr>
      </w:pPr>
    </w:p>
    <w:p w14:paraId="237BCAA4" w14:textId="3AA88C8E" w:rsidR="004C5772" w:rsidRDefault="00AF2399" w:rsidP="00AF2399">
      <w:pPr>
        <w:pStyle w:val="PlainText"/>
      </w:pPr>
      <w:r w:rsidRPr="00EF2DD3">
        <w:rPr>
          <w:b/>
          <w:bCs/>
        </w:rPr>
        <w:t>Regrets</w:t>
      </w:r>
      <w:r>
        <w:t xml:space="preserve">: </w:t>
      </w:r>
      <w:r w:rsidR="00D74172">
        <w:t>Emily Patten,</w:t>
      </w:r>
      <w:r w:rsidR="00611DE3">
        <w:t xml:space="preserve"> </w:t>
      </w:r>
      <w:r w:rsidR="00D74172">
        <w:t>Dan Stone</w:t>
      </w:r>
    </w:p>
    <w:p w14:paraId="3B578CA3" w14:textId="28BB1A24" w:rsidR="00EF2DD3" w:rsidRDefault="00EF2DD3" w:rsidP="00AF2399">
      <w:pPr>
        <w:pStyle w:val="PlainText"/>
      </w:pPr>
    </w:p>
    <w:p w14:paraId="2CE69126" w14:textId="3D121FD6" w:rsidR="00EF2DD3" w:rsidRDefault="00EF2DD3" w:rsidP="00AF2399">
      <w:pPr>
        <w:pStyle w:val="PlainText"/>
      </w:pPr>
      <w:r w:rsidRPr="00F72785">
        <w:rPr>
          <w:rFonts w:asciiTheme="majorHAnsi" w:hAnsiTheme="majorHAnsi" w:cstheme="majorHAnsi"/>
          <w:b/>
          <w:bCs/>
        </w:rPr>
        <w:t>Minute Taker</w:t>
      </w:r>
      <w:r>
        <w:rPr>
          <w:rFonts w:asciiTheme="majorHAnsi" w:hAnsiTheme="majorHAnsi" w:cstheme="majorHAnsi"/>
        </w:rPr>
        <w:t xml:space="preserve">:  Mark </w:t>
      </w:r>
      <w:r w:rsidR="00544E50">
        <w:rPr>
          <w:rFonts w:asciiTheme="majorHAnsi" w:hAnsiTheme="majorHAnsi" w:cstheme="majorHAnsi"/>
        </w:rPr>
        <w:t>Pankhurst</w:t>
      </w:r>
    </w:p>
    <w:p w14:paraId="5758957F" w14:textId="309C155E" w:rsidR="00643ADA" w:rsidRPr="00EF2DD3" w:rsidRDefault="00AE7C45" w:rsidP="00EF2DD3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bookmarkStart w:id="0" w:name="_Hlk67229838"/>
      <w:r w:rsidRPr="00EF2DD3">
        <w:rPr>
          <w:rFonts w:asciiTheme="majorHAnsi" w:hAnsiTheme="majorHAnsi" w:cstheme="majorHAnsi"/>
          <w:b/>
          <w:bCs/>
          <w:sz w:val="22"/>
          <w:szCs w:val="22"/>
        </w:rPr>
        <w:t>Chair’s</w:t>
      </w:r>
      <w:r w:rsidR="00643ADA" w:rsidRPr="00EF2DD3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 w:rsidR="0089111C" w:rsidRPr="00EF2DD3">
        <w:rPr>
          <w:rFonts w:asciiTheme="majorHAnsi" w:hAnsiTheme="majorHAnsi" w:cstheme="majorHAnsi"/>
          <w:b/>
          <w:bCs/>
          <w:sz w:val="22"/>
          <w:szCs w:val="22"/>
        </w:rPr>
        <w:t>W</w:t>
      </w:r>
      <w:r w:rsidR="00643ADA" w:rsidRPr="00EF2DD3">
        <w:rPr>
          <w:rFonts w:asciiTheme="majorHAnsi" w:hAnsiTheme="majorHAnsi" w:cstheme="majorHAnsi"/>
          <w:b/>
          <w:bCs/>
          <w:sz w:val="22"/>
          <w:szCs w:val="22"/>
        </w:rPr>
        <w:t>elcome</w:t>
      </w:r>
    </w:p>
    <w:p w14:paraId="3F7DA05A" w14:textId="254F2C93" w:rsidR="00AF2399" w:rsidRDefault="00EF2DD3" w:rsidP="00EF2DD3">
      <w:pPr>
        <w:pStyle w:val="NoSpacing"/>
        <w:numPr>
          <w:ilvl w:val="0"/>
          <w:numId w:val="24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The c</w:t>
      </w:r>
      <w:r w:rsidR="00AF2399">
        <w:rPr>
          <w:rFonts w:asciiTheme="majorHAnsi" w:hAnsiTheme="majorHAnsi" w:cstheme="majorHAnsi"/>
          <w:sz w:val="22"/>
          <w:szCs w:val="22"/>
        </w:rPr>
        <w:t xml:space="preserve">hair welcomed </w:t>
      </w:r>
      <w:r>
        <w:rPr>
          <w:rFonts w:asciiTheme="majorHAnsi" w:hAnsiTheme="majorHAnsi" w:cstheme="majorHAnsi"/>
          <w:sz w:val="22"/>
          <w:szCs w:val="22"/>
        </w:rPr>
        <w:t xml:space="preserve">and thanked </w:t>
      </w:r>
      <w:r w:rsidR="00AF2399">
        <w:rPr>
          <w:rFonts w:asciiTheme="majorHAnsi" w:hAnsiTheme="majorHAnsi" w:cstheme="majorHAnsi"/>
          <w:sz w:val="22"/>
          <w:szCs w:val="22"/>
        </w:rPr>
        <w:t xml:space="preserve">everyone </w:t>
      </w:r>
      <w:r>
        <w:rPr>
          <w:rFonts w:asciiTheme="majorHAnsi" w:hAnsiTheme="majorHAnsi" w:cstheme="majorHAnsi"/>
          <w:sz w:val="22"/>
          <w:szCs w:val="22"/>
        </w:rPr>
        <w:t xml:space="preserve">for </w:t>
      </w:r>
      <w:r w:rsidR="00611DE3">
        <w:rPr>
          <w:rFonts w:asciiTheme="majorHAnsi" w:hAnsiTheme="majorHAnsi" w:cstheme="majorHAnsi"/>
          <w:sz w:val="22"/>
          <w:szCs w:val="22"/>
        </w:rPr>
        <w:t>attending</w:t>
      </w:r>
      <w:r w:rsidR="00AF2399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96DC064" w14:textId="1B31B702" w:rsidR="000C5786" w:rsidRDefault="000C5786" w:rsidP="00EF2DD3">
      <w:pPr>
        <w:pStyle w:val="NoSpacing"/>
        <w:numPr>
          <w:ilvl w:val="0"/>
          <w:numId w:val="24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Jeremy noted </w:t>
      </w:r>
      <w:r w:rsidR="001E54D0">
        <w:rPr>
          <w:rFonts w:asciiTheme="majorHAnsi" w:hAnsiTheme="majorHAnsi" w:cstheme="majorHAnsi"/>
          <w:sz w:val="22"/>
          <w:szCs w:val="22"/>
        </w:rPr>
        <w:t xml:space="preserve">the </w:t>
      </w:r>
      <w:r>
        <w:rPr>
          <w:rFonts w:asciiTheme="majorHAnsi" w:hAnsiTheme="majorHAnsi" w:cstheme="majorHAnsi"/>
          <w:sz w:val="22"/>
          <w:szCs w:val="22"/>
        </w:rPr>
        <w:t>great feedback from Chiefs regarding</w:t>
      </w:r>
      <w:r w:rsidR="001E54D0">
        <w:rPr>
          <w:rFonts w:asciiTheme="majorHAnsi" w:hAnsiTheme="majorHAnsi" w:cstheme="majorHAnsi"/>
          <w:sz w:val="22"/>
          <w:szCs w:val="22"/>
        </w:rPr>
        <w:t xml:space="preserve"> the</w:t>
      </w:r>
      <w:r>
        <w:rPr>
          <w:rFonts w:asciiTheme="majorHAnsi" w:hAnsiTheme="majorHAnsi" w:cstheme="majorHAnsi"/>
          <w:sz w:val="22"/>
          <w:szCs w:val="22"/>
        </w:rPr>
        <w:t xml:space="preserve"> information being provided from </w:t>
      </w:r>
      <w:r w:rsidR="001E54D0">
        <w:rPr>
          <w:rFonts w:asciiTheme="majorHAnsi" w:hAnsiTheme="majorHAnsi" w:cstheme="majorHAnsi"/>
          <w:sz w:val="22"/>
          <w:szCs w:val="22"/>
        </w:rPr>
        <w:t xml:space="preserve">the </w:t>
      </w:r>
      <w:r>
        <w:rPr>
          <w:rFonts w:asciiTheme="majorHAnsi" w:hAnsiTheme="majorHAnsi" w:cstheme="majorHAnsi"/>
          <w:sz w:val="22"/>
          <w:szCs w:val="22"/>
        </w:rPr>
        <w:t>committee, it’s helping Chiefs inform Councils for increasing budget.</w:t>
      </w:r>
    </w:p>
    <w:p w14:paraId="731ACEF9" w14:textId="70FF7D0B" w:rsidR="003D37B4" w:rsidRPr="000C5786" w:rsidRDefault="003F6F84" w:rsidP="00EF2DD3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EF2DD3">
        <w:rPr>
          <w:rFonts w:asciiTheme="majorHAnsi" w:hAnsiTheme="majorHAnsi" w:cstheme="majorHAnsi"/>
          <w:b/>
          <w:bCs/>
          <w:sz w:val="22"/>
          <w:szCs w:val="22"/>
        </w:rPr>
        <w:t xml:space="preserve">Agenda </w:t>
      </w:r>
      <w:r w:rsidR="0089111C" w:rsidRPr="00EF2DD3">
        <w:rPr>
          <w:rFonts w:asciiTheme="majorHAnsi" w:hAnsiTheme="majorHAnsi" w:cstheme="majorHAnsi"/>
          <w:b/>
          <w:bCs/>
          <w:sz w:val="22"/>
          <w:szCs w:val="22"/>
        </w:rPr>
        <w:t>A</w:t>
      </w:r>
      <w:r w:rsidRPr="00EF2DD3">
        <w:rPr>
          <w:rFonts w:asciiTheme="majorHAnsi" w:hAnsiTheme="majorHAnsi" w:cstheme="majorHAnsi"/>
          <w:b/>
          <w:bCs/>
          <w:sz w:val="22"/>
          <w:szCs w:val="22"/>
        </w:rPr>
        <w:t>dditions</w:t>
      </w:r>
    </w:p>
    <w:p w14:paraId="146CF055" w14:textId="48BA3F8E" w:rsidR="000C5786" w:rsidRPr="000C5786" w:rsidRDefault="000C5786" w:rsidP="000C5786">
      <w:pPr>
        <w:pStyle w:val="NoSpacing"/>
        <w:numPr>
          <w:ilvl w:val="0"/>
          <w:numId w:val="32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0C5786">
        <w:rPr>
          <w:rFonts w:asciiTheme="majorHAnsi" w:hAnsiTheme="majorHAnsi" w:cstheme="majorHAnsi"/>
          <w:sz w:val="22"/>
          <w:szCs w:val="22"/>
        </w:rPr>
        <w:t>None</w:t>
      </w:r>
    </w:p>
    <w:p w14:paraId="09550291" w14:textId="6AF6ACA0" w:rsidR="00AF2399" w:rsidRDefault="00AF2399" w:rsidP="00BF1547">
      <w:pPr>
        <w:pStyle w:val="NoSpacing"/>
        <w:ind w:left="357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Motion</w:t>
      </w:r>
      <w:r w:rsidR="00BF1547">
        <w:rPr>
          <w:rFonts w:asciiTheme="majorHAnsi" w:hAnsiTheme="majorHAnsi" w:cstheme="majorHAnsi"/>
          <w:sz w:val="22"/>
          <w:szCs w:val="22"/>
        </w:rPr>
        <w:t>: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BF1547">
        <w:rPr>
          <w:rFonts w:asciiTheme="majorHAnsi" w:hAnsiTheme="majorHAnsi" w:cstheme="majorHAnsi"/>
          <w:sz w:val="22"/>
          <w:szCs w:val="22"/>
        </w:rPr>
        <w:t>T</w:t>
      </w:r>
      <w:r>
        <w:rPr>
          <w:rFonts w:asciiTheme="majorHAnsi" w:hAnsiTheme="majorHAnsi" w:cstheme="majorHAnsi"/>
          <w:sz w:val="22"/>
          <w:szCs w:val="22"/>
        </w:rPr>
        <w:t>o approve the agenda</w:t>
      </w:r>
      <w:r w:rsidR="00BF1547">
        <w:rPr>
          <w:rFonts w:asciiTheme="majorHAnsi" w:hAnsiTheme="majorHAnsi" w:cstheme="majorHAnsi"/>
          <w:sz w:val="22"/>
          <w:szCs w:val="22"/>
        </w:rPr>
        <w:t xml:space="preserve"> as written.</w:t>
      </w:r>
    </w:p>
    <w:p w14:paraId="27475158" w14:textId="2EE763F2" w:rsidR="00AF2399" w:rsidRDefault="00BF1547" w:rsidP="00BF1547">
      <w:pPr>
        <w:pStyle w:val="NoSpacing"/>
        <w:ind w:left="357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Moved by</w:t>
      </w:r>
      <w:r>
        <w:rPr>
          <w:rFonts w:asciiTheme="majorHAnsi" w:hAnsiTheme="majorHAnsi" w:cstheme="majorHAnsi"/>
          <w:sz w:val="22"/>
          <w:szCs w:val="22"/>
        </w:rPr>
        <w:t xml:space="preserve">: </w:t>
      </w:r>
      <w:r w:rsidR="00611DE3">
        <w:rPr>
          <w:rFonts w:asciiTheme="majorHAnsi" w:hAnsiTheme="majorHAnsi" w:cstheme="majorHAnsi"/>
          <w:sz w:val="22"/>
          <w:szCs w:val="22"/>
        </w:rPr>
        <w:t>Todd Finnie</w:t>
      </w:r>
    </w:p>
    <w:p w14:paraId="31698A4B" w14:textId="15BAAE24" w:rsidR="00AF2399" w:rsidRDefault="00BF1547" w:rsidP="00BF1547">
      <w:pPr>
        <w:pStyle w:val="NoSpacing"/>
        <w:ind w:left="357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Seconded</w:t>
      </w:r>
      <w:r>
        <w:rPr>
          <w:rFonts w:asciiTheme="majorHAnsi" w:hAnsiTheme="majorHAnsi" w:cstheme="majorHAnsi"/>
          <w:b/>
          <w:bCs/>
          <w:sz w:val="22"/>
          <w:szCs w:val="22"/>
        </w:rPr>
        <w:t xml:space="preserve"> by</w:t>
      </w:r>
      <w:r>
        <w:rPr>
          <w:rFonts w:asciiTheme="majorHAnsi" w:hAnsiTheme="majorHAnsi" w:cstheme="majorHAnsi"/>
          <w:sz w:val="22"/>
          <w:szCs w:val="22"/>
        </w:rPr>
        <w:t xml:space="preserve">: </w:t>
      </w:r>
      <w:r w:rsidR="00611DE3">
        <w:rPr>
          <w:rFonts w:asciiTheme="majorHAnsi" w:hAnsiTheme="majorHAnsi" w:cstheme="majorHAnsi"/>
          <w:sz w:val="22"/>
          <w:szCs w:val="22"/>
        </w:rPr>
        <w:t>Don Kruger</w:t>
      </w:r>
    </w:p>
    <w:p w14:paraId="457BD367" w14:textId="54727BA2" w:rsidR="00AF2399" w:rsidRPr="00BF1547" w:rsidRDefault="00AF2399" w:rsidP="00EF2DD3">
      <w:pPr>
        <w:pStyle w:val="NoSpacing"/>
        <w:spacing w:before="240" w:after="240"/>
        <w:ind w:left="360"/>
        <w:rPr>
          <w:rFonts w:asciiTheme="majorHAnsi" w:hAnsiTheme="majorHAnsi" w:cstheme="majorHAnsi"/>
          <w:b/>
          <w:bCs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Carried</w:t>
      </w:r>
    </w:p>
    <w:p w14:paraId="43A6BC7B" w14:textId="10997457" w:rsidR="00AE7C45" w:rsidRPr="00BF1547" w:rsidRDefault="00AE7C45" w:rsidP="00EF2DD3">
      <w:pPr>
        <w:pStyle w:val="NoSpacing"/>
        <w:numPr>
          <w:ilvl w:val="0"/>
          <w:numId w:val="14"/>
        </w:numPr>
        <w:spacing w:before="240" w:after="240"/>
        <w:ind w:left="354" w:hanging="357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Declaration of Conflict of Interest</w:t>
      </w:r>
    </w:p>
    <w:p w14:paraId="6A10DC6F" w14:textId="54E9B846" w:rsidR="00864110" w:rsidRDefault="00AF2399" w:rsidP="00BF1547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None </w:t>
      </w:r>
    </w:p>
    <w:p w14:paraId="49C01C7D" w14:textId="77777777" w:rsidR="00864110" w:rsidRDefault="00864110">
      <w:pPr>
        <w:spacing w:after="0"/>
        <w:ind w:left="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br w:type="page"/>
      </w:r>
    </w:p>
    <w:p w14:paraId="4CE65DA9" w14:textId="33A1C894" w:rsidR="007F467F" w:rsidRPr="00D74172" w:rsidRDefault="004C45B0" w:rsidP="00EF2DD3">
      <w:pPr>
        <w:pStyle w:val="NoSpacing"/>
        <w:numPr>
          <w:ilvl w:val="0"/>
          <w:numId w:val="14"/>
        </w:numPr>
        <w:spacing w:before="240" w:after="240"/>
        <w:ind w:left="354" w:hanging="357"/>
        <w:rPr>
          <w:rFonts w:asciiTheme="majorHAnsi" w:hAnsiTheme="majorHAnsi" w:cstheme="majorHAnsi"/>
          <w:sz w:val="22"/>
          <w:szCs w:val="22"/>
        </w:rPr>
      </w:pPr>
      <w:r w:rsidRPr="00D74172">
        <w:rPr>
          <w:rFonts w:asciiTheme="majorHAnsi" w:hAnsiTheme="majorHAnsi" w:cstheme="majorHAnsi"/>
          <w:b/>
          <w:bCs/>
          <w:sz w:val="22"/>
          <w:szCs w:val="22"/>
        </w:rPr>
        <w:t xml:space="preserve">Approval of </w:t>
      </w:r>
      <w:r w:rsidR="007F467F" w:rsidRPr="00D74172">
        <w:rPr>
          <w:rFonts w:asciiTheme="majorHAnsi" w:hAnsiTheme="majorHAnsi" w:cstheme="majorHAnsi"/>
          <w:b/>
          <w:bCs/>
          <w:sz w:val="22"/>
          <w:szCs w:val="22"/>
        </w:rPr>
        <w:t>Previous Minutes</w:t>
      </w:r>
      <w:r w:rsidRPr="00D74172">
        <w:rPr>
          <w:rFonts w:asciiTheme="majorHAnsi" w:hAnsiTheme="majorHAnsi" w:cstheme="majorHAnsi"/>
          <w:b/>
          <w:bCs/>
          <w:sz w:val="22"/>
          <w:szCs w:val="22"/>
        </w:rPr>
        <w:t xml:space="preserve"> – </w:t>
      </w:r>
      <w:r w:rsidR="00611DE3">
        <w:rPr>
          <w:rFonts w:asciiTheme="majorHAnsi" w:hAnsiTheme="majorHAnsi" w:cstheme="majorHAnsi"/>
          <w:b/>
          <w:bCs/>
          <w:sz w:val="22"/>
          <w:szCs w:val="22"/>
        </w:rPr>
        <w:t>September 26</w:t>
      </w:r>
      <w:r w:rsidRPr="00D74172">
        <w:rPr>
          <w:rFonts w:asciiTheme="majorHAnsi" w:hAnsiTheme="majorHAnsi" w:cstheme="majorHAnsi"/>
          <w:b/>
          <w:bCs/>
          <w:sz w:val="22"/>
          <w:szCs w:val="22"/>
        </w:rPr>
        <w:t>, 2022</w:t>
      </w:r>
    </w:p>
    <w:p w14:paraId="0FBD849E" w14:textId="1AFC7F90" w:rsidR="00AF2399" w:rsidRDefault="00AF2399" w:rsidP="00BF1547">
      <w:pPr>
        <w:pStyle w:val="NoSpacing"/>
        <w:ind w:left="352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Motion</w:t>
      </w:r>
      <w:r w:rsidR="00BF1547">
        <w:rPr>
          <w:rFonts w:asciiTheme="majorHAnsi" w:hAnsiTheme="majorHAnsi" w:cstheme="majorHAnsi"/>
          <w:sz w:val="22"/>
          <w:szCs w:val="22"/>
        </w:rPr>
        <w:t>: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BF1547">
        <w:rPr>
          <w:rFonts w:asciiTheme="majorHAnsi" w:hAnsiTheme="majorHAnsi" w:cstheme="majorHAnsi"/>
          <w:sz w:val="22"/>
          <w:szCs w:val="22"/>
        </w:rPr>
        <w:t>T</w:t>
      </w:r>
      <w:r>
        <w:rPr>
          <w:rFonts w:asciiTheme="majorHAnsi" w:hAnsiTheme="majorHAnsi" w:cstheme="majorHAnsi"/>
          <w:sz w:val="22"/>
          <w:szCs w:val="22"/>
        </w:rPr>
        <w:t xml:space="preserve">o approve the </w:t>
      </w:r>
      <w:r w:rsidR="00611DE3">
        <w:rPr>
          <w:rFonts w:asciiTheme="majorHAnsi" w:hAnsiTheme="majorHAnsi" w:cstheme="majorHAnsi"/>
          <w:sz w:val="22"/>
          <w:szCs w:val="22"/>
        </w:rPr>
        <w:t>September 26</w:t>
      </w:r>
      <w:r>
        <w:rPr>
          <w:rFonts w:asciiTheme="majorHAnsi" w:hAnsiTheme="majorHAnsi" w:cstheme="majorHAnsi"/>
          <w:sz w:val="22"/>
          <w:szCs w:val="22"/>
        </w:rPr>
        <w:t xml:space="preserve">, </w:t>
      </w:r>
      <w:r w:rsidR="00611DE3">
        <w:rPr>
          <w:rFonts w:asciiTheme="majorHAnsi" w:hAnsiTheme="majorHAnsi" w:cstheme="majorHAnsi"/>
          <w:sz w:val="22"/>
          <w:szCs w:val="22"/>
        </w:rPr>
        <w:t>2022,</w:t>
      </w:r>
      <w:r>
        <w:rPr>
          <w:rFonts w:asciiTheme="majorHAnsi" w:hAnsiTheme="majorHAnsi" w:cstheme="majorHAnsi"/>
          <w:sz w:val="22"/>
          <w:szCs w:val="22"/>
        </w:rPr>
        <w:t xml:space="preserve"> meeting minutes as written</w:t>
      </w:r>
    </w:p>
    <w:p w14:paraId="340462F0" w14:textId="3A0BC7DF" w:rsidR="00AF2399" w:rsidRDefault="00AF2399" w:rsidP="00BF1547">
      <w:pPr>
        <w:pStyle w:val="NoSpacing"/>
        <w:ind w:left="352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Moved by</w:t>
      </w:r>
      <w:r>
        <w:rPr>
          <w:rFonts w:asciiTheme="majorHAnsi" w:hAnsiTheme="majorHAnsi" w:cstheme="majorHAnsi"/>
          <w:sz w:val="22"/>
          <w:szCs w:val="22"/>
        </w:rPr>
        <w:t xml:space="preserve">: </w:t>
      </w:r>
      <w:r w:rsidR="000C5786">
        <w:rPr>
          <w:rFonts w:asciiTheme="majorHAnsi" w:hAnsiTheme="majorHAnsi" w:cstheme="majorHAnsi"/>
          <w:sz w:val="22"/>
          <w:szCs w:val="22"/>
        </w:rPr>
        <w:t>Todd Finnie</w:t>
      </w:r>
    </w:p>
    <w:p w14:paraId="6193F038" w14:textId="093B111A" w:rsidR="00AF2399" w:rsidRDefault="00AF2399" w:rsidP="00BF1547">
      <w:pPr>
        <w:pStyle w:val="NoSpacing"/>
        <w:ind w:left="352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Seconded by</w:t>
      </w:r>
      <w:r>
        <w:rPr>
          <w:rFonts w:asciiTheme="majorHAnsi" w:hAnsiTheme="majorHAnsi" w:cstheme="majorHAnsi"/>
          <w:sz w:val="22"/>
          <w:szCs w:val="22"/>
        </w:rPr>
        <w:t xml:space="preserve">: </w:t>
      </w:r>
      <w:r w:rsidR="000C5786">
        <w:rPr>
          <w:rFonts w:asciiTheme="majorHAnsi" w:hAnsiTheme="majorHAnsi" w:cstheme="majorHAnsi"/>
          <w:sz w:val="22"/>
          <w:szCs w:val="22"/>
        </w:rPr>
        <w:t>Don Kruger</w:t>
      </w:r>
    </w:p>
    <w:p w14:paraId="68D4D994" w14:textId="0DD0A6F1" w:rsidR="009871F8" w:rsidRDefault="00AF2399" w:rsidP="009871F8">
      <w:pPr>
        <w:pStyle w:val="NoSpacing"/>
        <w:spacing w:before="240" w:after="240"/>
        <w:ind w:left="354"/>
        <w:rPr>
          <w:rFonts w:asciiTheme="majorHAnsi" w:hAnsiTheme="majorHAnsi" w:cstheme="majorHAnsi"/>
          <w:b/>
          <w:bCs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Carried</w:t>
      </w:r>
    </w:p>
    <w:p w14:paraId="18A12972" w14:textId="6DC30A10" w:rsidR="009871F8" w:rsidRDefault="009871F8" w:rsidP="009871F8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b/>
          <w:bCs/>
          <w:sz w:val="22"/>
          <w:szCs w:val="22"/>
        </w:rPr>
      </w:pPr>
      <w:r>
        <w:rPr>
          <w:rFonts w:asciiTheme="majorHAnsi" w:hAnsiTheme="majorHAnsi" w:cstheme="majorHAnsi"/>
          <w:b/>
          <w:bCs/>
          <w:sz w:val="22"/>
          <w:szCs w:val="22"/>
        </w:rPr>
        <w:t>Business From Previous Minutes</w:t>
      </w:r>
    </w:p>
    <w:p w14:paraId="6E660AA3" w14:textId="60C76B13" w:rsidR="00405DC0" w:rsidRPr="00405DC0" w:rsidRDefault="00405DC0" w:rsidP="00405DC0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Bring Buyers Association to conference to provide training and information sessions</w:t>
      </w:r>
    </w:p>
    <w:p w14:paraId="6694F8F4" w14:textId="77777777" w:rsidR="00405DC0" w:rsidRDefault="009871F8" w:rsidP="00405DC0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b/>
          <w:bCs/>
          <w:sz w:val="22"/>
          <w:szCs w:val="22"/>
        </w:rPr>
      </w:pPr>
      <w:r>
        <w:rPr>
          <w:rFonts w:asciiTheme="majorHAnsi" w:hAnsiTheme="majorHAnsi" w:cstheme="majorHAnsi"/>
          <w:b/>
          <w:bCs/>
          <w:sz w:val="22"/>
          <w:szCs w:val="22"/>
        </w:rPr>
        <w:t>Introduction of New Members</w:t>
      </w:r>
    </w:p>
    <w:p w14:paraId="2AD34087" w14:textId="15220D87" w:rsidR="00405DC0" w:rsidRPr="00405DC0" w:rsidRDefault="00405DC0" w:rsidP="00405DC0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b/>
          <w:bCs/>
          <w:sz w:val="22"/>
          <w:szCs w:val="22"/>
        </w:rPr>
      </w:pPr>
      <w:r w:rsidRPr="00405DC0">
        <w:rPr>
          <w:rFonts w:asciiTheme="majorHAnsi" w:hAnsiTheme="majorHAnsi" w:cstheme="majorHAnsi"/>
          <w:sz w:val="22"/>
          <w:szCs w:val="22"/>
        </w:rPr>
        <w:t>Jeremy</w:t>
      </w:r>
      <w:r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>i</w:t>
      </w:r>
      <w:r w:rsidRPr="00405DC0">
        <w:rPr>
          <w:rFonts w:asciiTheme="majorHAnsi" w:hAnsiTheme="majorHAnsi" w:cstheme="majorHAnsi"/>
          <w:sz w:val="22"/>
          <w:szCs w:val="22"/>
        </w:rPr>
        <w:t xml:space="preserve">ntroduced new members Steve Welton </w:t>
      </w:r>
      <w:r w:rsidR="005465D0">
        <w:rPr>
          <w:rFonts w:asciiTheme="majorHAnsi" w:hAnsiTheme="majorHAnsi" w:cstheme="majorHAnsi"/>
          <w:sz w:val="22"/>
          <w:szCs w:val="22"/>
        </w:rPr>
        <w:t>from</w:t>
      </w:r>
      <w:r w:rsidRPr="00405DC0">
        <w:rPr>
          <w:rFonts w:asciiTheme="majorHAnsi" w:hAnsiTheme="majorHAnsi" w:cstheme="majorHAnsi"/>
          <w:sz w:val="22"/>
          <w:szCs w:val="22"/>
        </w:rPr>
        <w:t xml:space="preserve"> Hamilton Fire and Roseanne </w:t>
      </w:r>
      <w:proofErr w:type="spellStart"/>
      <w:r w:rsidRPr="00405DC0">
        <w:rPr>
          <w:rFonts w:asciiTheme="majorHAnsi" w:hAnsiTheme="majorHAnsi" w:cstheme="majorHAnsi"/>
          <w:sz w:val="22"/>
          <w:szCs w:val="22"/>
        </w:rPr>
        <w:t>Kalenuik</w:t>
      </w:r>
      <w:proofErr w:type="spellEnd"/>
      <w:r w:rsidRPr="00405DC0">
        <w:rPr>
          <w:rFonts w:asciiTheme="majorHAnsi" w:hAnsiTheme="majorHAnsi" w:cstheme="majorHAnsi"/>
          <w:sz w:val="22"/>
          <w:szCs w:val="22"/>
        </w:rPr>
        <w:t xml:space="preserve"> </w:t>
      </w:r>
      <w:r w:rsidR="005465D0">
        <w:rPr>
          <w:rFonts w:asciiTheme="majorHAnsi" w:hAnsiTheme="majorHAnsi" w:cstheme="majorHAnsi"/>
          <w:sz w:val="22"/>
          <w:szCs w:val="22"/>
        </w:rPr>
        <w:t>from</w:t>
      </w:r>
      <w:r w:rsidRPr="00405DC0">
        <w:rPr>
          <w:rFonts w:asciiTheme="majorHAnsi" w:hAnsiTheme="majorHAnsi" w:cstheme="majorHAnsi"/>
          <w:sz w:val="22"/>
          <w:szCs w:val="22"/>
        </w:rPr>
        <w:t xml:space="preserve"> Starfield </w:t>
      </w:r>
    </w:p>
    <w:p w14:paraId="41E4D419" w14:textId="3CED861D" w:rsidR="000C5786" w:rsidRDefault="000C5786" w:rsidP="00CE1252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b/>
          <w:bCs/>
          <w:sz w:val="22"/>
          <w:szCs w:val="22"/>
        </w:rPr>
      </w:pPr>
      <w:r w:rsidRPr="00CE1252">
        <w:rPr>
          <w:rFonts w:asciiTheme="majorHAnsi" w:hAnsiTheme="majorHAnsi" w:cstheme="majorHAnsi"/>
          <w:b/>
          <w:bCs/>
          <w:sz w:val="22"/>
          <w:szCs w:val="22"/>
        </w:rPr>
        <w:t>Feedback on Industry Committee Information being Distributed</w:t>
      </w:r>
    </w:p>
    <w:p w14:paraId="7E86850D" w14:textId="460BEACB" w:rsidR="00CE1252" w:rsidRPr="00435A09" w:rsidRDefault="00CE1252" w:rsidP="00435A09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Jeremy</w:t>
      </w:r>
      <w:r w:rsidR="00435A09">
        <w:rPr>
          <w:rFonts w:asciiTheme="majorHAnsi" w:hAnsiTheme="majorHAnsi" w:cstheme="majorHAnsi"/>
          <w:sz w:val="22"/>
          <w:szCs w:val="22"/>
        </w:rPr>
        <w:t xml:space="preserve"> – </w:t>
      </w:r>
      <w:r>
        <w:rPr>
          <w:rFonts w:asciiTheme="majorHAnsi" w:hAnsiTheme="majorHAnsi" w:cstheme="majorHAnsi"/>
          <w:sz w:val="22"/>
          <w:szCs w:val="22"/>
        </w:rPr>
        <w:t>reiterated that he is receiving really good feedback from Chiefs around the Province</w:t>
      </w:r>
      <w:r w:rsidR="00435A09">
        <w:rPr>
          <w:rFonts w:asciiTheme="majorHAnsi" w:hAnsiTheme="majorHAnsi" w:cstheme="majorHAnsi"/>
          <w:sz w:val="22"/>
          <w:szCs w:val="22"/>
        </w:rPr>
        <w:t xml:space="preserve"> that are</w:t>
      </w:r>
      <w:r>
        <w:rPr>
          <w:rFonts w:asciiTheme="majorHAnsi" w:hAnsiTheme="majorHAnsi" w:cstheme="majorHAnsi"/>
          <w:sz w:val="22"/>
          <w:szCs w:val="22"/>
        </w:rPr>
        <w:t xml:space="preserve"> utilizing information from the committee</w:t>
      </w:r>
      <w:r w:rsidR="00435A09">
        <w:rPr>
          <w:rFonts w:asciiTheme="majorHAnsi" w:hAnsiTheme="majorHAnsi" w:cstheme="majorHAnsi"/>
          <w:sz w:val="22"/>
          <w:szCs w:val="22"/>
        </w:rPr>
        <w:t xml:space="preserve"> and he </w:t>
      </w:r>
      <w:r w:rsidRPr="00435A09">
        <w:rPr>
          <w:rFonts w:asciiTheme="majorHAnsi" w:hAnsiTheme="majorHAnsi" w:cstheme="majorHAnsi"/>
          <w:sz w:val="22"/>
          <w:szCs w:val="22"/>
        </w:rPr>
        <w:t>passed along a big thank you to the committee</w:t>
      </w:r>
      <w:r w:rsidR="00435A09">
        <w:rPr>
          <w:rFonts w:asciiTheme="majorHAnsi" w:hAnsiTheme="majorHAnsi" w:cstheme="majorHAnsi"/>
          <w:sz w:val="22"/>
          <w:szCs w:val="22"/>
        </w:rPr>
        <w:t xml:space="preserve"> for their work</w:t>
      </w:r>
      <w:r w:rsidRPr="00435A09">
        <w:rPr>
          <w:rFonts w:asciiTheme="majorHAnsi" w:hAnsiTheme="majorHAnsi" w:cstheme="majorHAnsi"/>
          <w:sz w:val="22"/>
          <w:szCs w:val="22"/>
        </w:rPr>
        <w:t>.</w:t>
      </w:r>
    </w:p>
    <w:p w14:paraId="5131C6CF" w14:textId="2FFED3F6" w:rsidR="006A0A75" w:rsidRDefault="006A0A75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Roseanne</w:t>
      </w:r>
      <w:r w:rsidR="00435A09">
        <w:rPr>
          <w:rFonts w:asciiTheme="majorHAnsi" w:hAnsiTheme="majorHAnsi" w:cstheme="majorHAnsi"/>
          <w:sz w:val="22"/>
          <w:szCs w:val="22"/>
        </w:rPr>
        <w:t xml:space="preserve"> – </w:t>
      </w:r>
      <w:r>
        <w:rPr>
          <w:rFonts w:asciiTheme="majorHAnsi" w:hAnsiTheme="majorHAnsi" w:cstheme="majorHAnsi"/>
          <w:sz w:val="22"/>
          <w:szCs w:val="22"/>
        </w:rPr>
        <w:t>CANOE seems to be working well and that some municipalities are partnering with neighboring municipalities for purchasing</w:t>
      </w:r>
      <w:r w:rsidR="003E69D5">
        <w:rPr>
          <w:rFonts w:asciiTheme="majorHAnsi" w:hAnsiTheme="majorHAnsi" w:cstheme="majorHAnsi"/>
          <w:sz w:val="22"/>
          <w:szCs w:val="22"/>
        </w:rPr>
        <w:t>.</w:t>
      </w:r>
    </w:p>
    <w:p w14:paraId="766C4460" w14:textId="40FB3CAF" w:rsidR="003E69D5" w:rsidRDefault="003E69D5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Todd – </w:t>
      </w:r>
      <w:r w:rsidR="005465D0">
        <w:rPr>
          <w:rFonts w:asciiTheme="majorHAnsi" w:hAnsiTheme="majorHAnsi" w:cstheme="majorHAnsi"/>
          <w:sz w:val="22"/>
          <w:szCs w:val="22"/>
        </w:rPr>
        <w:t xml:space="preserve">has </w:t>
      </w:r>
      <w:r>
        <w:rPr>
          <w:rFonts w:asciiTheme="majorHAnsi" w:hAnsiTheme="majorHAnsi" w:cstheme="majorHAnsi"/>
          <w:sz w:val="22"/>
          <w:szCs w:val="22"/>
        </w:rPr>
        <w:t xml:space="preserve">concerns with </w:t>
      </w:r>
      <w:proofErr w:type="spellStart"/>
      <w:r>
        <w:rPr>
          <w:rFonts w:asciiTheme="majorHAnsi" w:hAnsiTheme="majorHAnsi" w:cstheme="majorHAnsi"/>
          <w:sz w:val="22"/>
          <w:szCs w:val="22"/>
        </w:rPr>
        <w:t>Sourcewell</w:t>
      </w:r>
      <w:proofErr w:type="spellEnd"/>
      <w:r>
        <w:rPr>
          <w:rFonts w:asciiTheme="majorHAnsi" w:hAnsiTheme="majorHAnsi" w:cstheme="majorHAnsi"/>
          <w:sz w:val="22"/>
          <w:szCs w:val="22"/>
        </w:rPr>
        <w:t xml:space="preserve"> and Canoe. </w:t>
      </w:r>
    </w:p>
    <w:p w14:paraId="70AE7A66" w14:textId="38484E9B" w:rsidR="003E69D5" w:rsidRDefault="003E69D5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Roseanne – no issues with Bunker Gear/PPE providers.</w:t>
      </w:r>
    </w:p>
    <w:p w14:paraId="548B8F5F" w14:textId="75ED9107" w:rsidR="003E69D5" w:rsidRDefault="003E69D5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Todd – seems to be truck issues. Biggest obstacle</w:t>
      </w:r>
      <w:r w:rsidR="005465D0">
        <w:rPr>
          <w:rFonts w:asciiTheme="majorHAnsi" w:hAnsiTheme="majorHAnsi" w:cstheme="majorHAnsi"/>
          <w:sz w:val="22"/>
          <w:szCs w:val="22"/>
        </w:rPr>
        <w:t xml:space="preserve"> is</w:t>
      </w:r>
      <w:r>
        <w:rPr>
          <w:rFonts w:asciiTheme="majorHAnsi" w:hAnsiTheme="majorHAnsi" w:cstheme="majorHAnsi"/>
          <w:sz w:val="22"/>
          <w:szCs w:val="22"/>
        </w:rPr>
        <w:t xml:space="preserve"> large number of manufacturers on list</w:t>
      </w:r>
      <w:r w:rsidR="005465D0">
        <w:rPr>
          <w:rFonts w:asciiTheme="majorHAnsi" w:hAnsiTheme="majorHAnsi" w:cstheme="majorHAnsi"/>
          <w:sz w:val="22"/>
          <w:szCs w:val="22"/>
        </w:rPr>
        <w:t xml:space="preserve"> with </w:t>
      </w:r>
      <w:r>
        <w:rPr>
          <w:rFonts w:asciiTheme="majorHAnsi" w:hAnsiTheme="majorHAnsi" w:cstheme="majorHAnsi"/>
          <w:sz w:val="22"/>
          <w:szCs w:val="22"/>
        </w:rPr>
        <w:t xml:space="preserve">no chassis manufacturers in Canada and </w:t>
      </w:r>
      <w:r w:rsidR="005465D0">
        <w:rPr>
          <w:rFonts w:asciiTheme="majorHAnsi" w:hAnsiTheme="majorHAnsi" w:cstheme="majorHAnsi"/>
          <w:sz w:val="22"/>
          <w:szCs w:val="22"/>
        </w:rPr>
        <w:t xml:space="preserve">as the result </w:t>
      </w:r>
      <w:r>
        <w:rPr>
          <w:rFonts w:asciiTheme="majorHAnsi" w:hAnsiTheme="majorHAnsi" w:cstheme="majorHAnsi"/>
          <w:sz w:val="22"/>
          <w:szCs w:val="22"/>
        </w:rPr>
        <w:t>they lose points in process.</w:t>
      </w:r>
    </w:p>
    <w:p w14:paraId="72EC4108" w14:textId="11EBB7E2" w:rsidR="003E69D5" w:rsidRDefault="003E69D5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Trever and Steve – OPBA group purchases limited for SCBA.</w:t>
      </w:r>
    </w:p>
    <w:p w14:paraId="397A9A95" w14:textId="77777777" w:rsidR="00435A09" w:rsidRDefault="003E69D5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Anthony</w:t>
      </w:r>
      <w:r w:rsidR="00435A09">
        <w:rPr>
          <w:rFonts w:asciiTheme="majorHAnsi" w:hAnsiTheme="majorHAnsi" w:cstheme="majorHAnsi"/>
          <w:sz w:val="22"/>
          <w:szCs w:val="22"/>
        </w:rPr>
        <w:t xml:space="preserve"> – not much experience, copying previous builds, catch 22.</w:t>
      </w:r>
    </w:p>
    <w:p w14:paraId="1234C027" w14:textId="1C8D1262" w:rsidR="003E69D5" w:rsidRDefault="00435A09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bookmarkStart w:id="1" w:name="_Hlk120628239"/>
      <w:r>
        <w:rPr>
          <w:rFonts w:asciiTheme="majorHAnsi" w:hAnsiTheme="majorHAnsi" w:cstheme="majorHAnsi"/>
          <w:sz w:val="22"/>
          <w:szCs w:val="22"/>
        </w:rPr>
        <w:t>Jeremy – asked Mark to make a note for future panel discussion with on rules around contacting suppliers regarding Tenders and RFP’s.</w:t>
      </w:r>
    </w:p>
    <w:p w14:paraId="1AB47622" w14:textId="45802629" w:rsidR="00435A09" w:rsidRDefault="00435A09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Steve W. – need for communication on best practices and administrative processes for buying and purchasing.</w:t>
      </w:r>
    </w:p>
    <w:p w14:paraId="6044D2BA" w14:textId="0B8340EF" w:rsidR="00435A09" w:rsidRDefault="00435A09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Mark – </w:t>
      </w:r>
      <w:r w:rsidR="005465D0">
        <w:rPr>
          <w:rFonts w:asciiTheme="majorHAnsi" w:hAnsiTheme="majorHAnsi" w:cstheme="majorHAnsi"/>
          <w:sz w:val="22"/>
          <w:szCs w:val="22"/>
        </w:rPr>
        <w:t xml:space="preserve">recommended </w:t>
      </w:r>
      <w:r>
        <w:rPr>
          <w:rFonts w:asciiTheme="majorHAnsi" w:hAnsiTheme="majorHAnsi" w:cstheme="majorHAnsi"/>
          <w:sz w:val="22"/>
          <w:szCs w:val="22"/>
        </w:rPr>
        <w:t>extend</w:t>
      </w:r>
      <w:r w:rsidR="005465D0">
        <w:rPr>
          <w:rFonts w:asciiTheme="majorHAnsi" w:hAnsiTheme="majorHAnsi" w:cstheme="majorHAnsi"/>
          <w:sz w:val="22"/>
          <w:szCs w:val="22"/>
        </w:rPr>
        <w:t>ing</w:t>
      </w:r>
      <w:r>
        <w:rPr>
          <w:rFonts w:asciiTheme="majorHAnsi" w:hAnsiTheme="majorHAnsi" w:cstheme="majorHAnsi"/>
          <w:sz w:val="22"/>
          <w:szCs w:val="22"/>
        </w:rPr>
        <w:t xml:space="preserve"> invitation to purchasing and buying staff to participate in workshops and seminars</w:t>
      </w:r>
      <w:r w:rsidR="00BD6E52">
        <w:rPr>
          <w:rFonts w:asciiTheme="majorHAnsi" w:hAnsiTheme="majorHAnsi" w:cstheme="majorHAnsi"/>
          <w:sz w:val="22"/>
          <w:szCs w:val="22"/>
        </w:rPr>
        <w:t>.</w:t>
      </w:r>
    </w:p>
    <w:bookmarkEnd w:id="1"/>
    <w:p w14:paraId="634EF035" w14:textId="789AE71D" w:rsidR="00BD6E52" w:rsidRDefault="00BD6E52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Todd – need more municipal nimbleness.</w:t>
      </w:r>
    </w:p>
    <w:p w14:paraId="69F715B8" w14:textId="36B74880" w:rsidR="00BD6E52" w:rsidRDefault="00BD6E52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Jeremy – inflexibility and no balance. Increased communications on RFP. Communicate </w:t>
      </w:r>
      <w:proofErr w:type="gramStart"/>
      <w:r>
        <w:rPr>
          <w:rFonts w:asciiTheme="majorHAnsi" w:hAnsiTheme="majorHAnsi" w:cstheme="majorHAnsi"/>
          <w:sz w:val="22"/>
          <w:szCs w:val="22"/>
        </w:rPr>
        <w:t>RFP’s</w:t>
      </w:r>
      <w:proofErr w:type="gramEnd"/>
      <w:r>
        <w:rPr>
          <w:rFonts w:asciiTheme="majorHAnsi" w:hAnsiTheme="majorHAnsi" w:cstheme="majorHAnsi"/>
          <w:sz w:val="22"/>
          <w:szCs w:val="22"/>
        </w:rPr>
        <w:t xml:space="preserve"> on website could be utilized for basic Bunker Gear, SCBA and Apparatus. Bulletin board on new OAFC website.</w:t>
      </w:r>
    </w:p>
    <w:p w14:paraId="0B1252BE" w14:textId="3BA3915C" w:rsidR="00BD6E52" w:rsidRDefault="00BD6E52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Dave – good idea</w:t>
      </w:r>
      <w:r w:rsidR="004C3B44">
        <w:rPr>
          <w:rFonts w:asciiTheme="majorHAnsi" w:hAnsiTheme="majorHAnsi" w:cstheme="majorHAnsi"/>
          <w:sz w:val="22"/>
          <w:szCs w:val="22"/>
        </w:rPr>
        <w:t>.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4C3B44">
        <w:rPr>
          <w:rFonts w:asciiTheme="majorHAnsi" w:hAnsiTheme="majorHAnsi" w:cstheme="majorHAnsi"/>
          <w:sz w:val="22"/>
          <w:szCs w:val="22"/>
        </w:rPr>
        <w:t>L</w:t>
      </w:r>
      <w:r>
        <w:rPr>
          <w:rFonts w:asciiTheme="majorHAnsi" w:hAnsiTheme="majorHAnsi" w:cstheme="majorHAnsi"/>
          <w:sz w:val="22"/>
          <w:szCs w:val="22"/>
        </w:rPr>
        <w:t>ocal bylaws are restrictive</w:t>
      </w:r>
      <w:r w:rsidR="004C3B44">
        <w:rPr>
          <w:rFonts w:asciiTheme="majorHAnsi" w:hAnsiTheme="majorHAnsi" w:cstheme="majorHAnsi"/>
          <w:sz w:val="22"/>
          <w:szCs w:val="22"/>
        </w:rPr>
        <w:t>.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4C3B44">
        <w:rPr>
          <w:rFonts w:asciiTheme="majorHAnsi" w:hAnsiTheme="majorHAnsi" w:cstheme="majorHAnsi"/>
          <w:sz w:val="22"/>
          <w:szCs w:val="22"/>
        </w:rPr>
        <w:t>N</w:t>
      </w:r>
      <w:r>
        <w:rPr>
          <w:rFonts w:asciiTheme="majorHAnsi" w:hAnsiTheme="majorHAnsi" w:cstheme="majorHAnsi"/>
          <w:sz w:val="22"/>
          <w:szCs w:val="22"/>
        </w:rPr>
        <w:t>eed to communicate with Councils.</w:t>
      </w:r>
    </w:p>
    <w:p w14:paraId="575DD3BD" w14:textId="77777777" w:rsidR="00BD6E52" w:rsidRDefault="00BD6E52" w:rsidP="00CE1252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Jeremy – save up to 35%</w:t>
      </w:r>
    </w:p>
    <w:p w14:paraId="24F8692B" w14:textId="2D9E882B" w:rsidR="009871F8" w:rsidRPr="00405DC0" w:rsidRDefault="00BD6E52" w:rsidP="00405DC0">
      <w:pPr>
        <w:pStyle w:val="NoSpacing"/>
        <w:numPr>
          <w:ilvl w:val="0"/>
          <w:numId w:val="25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Dave – need a clean path on how to work with purchasing. Bulk buying.</w:t>
      </w:r>
    </w:p>
    <w:p w14:paraId="68DEB7C4" w14:textId="2E9EEBBD" w:rsidR="009871F8" w:rsidRDefault="009871F8" w:rsidP="009871F8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b/>
          <w:bCs/>
          <w:sz w:val="22"/>
          <w:szCs w:val="22"/>
        </w:rPr>
      </w:pPr>
      <w:r>
        <w:rPr>
          <w:rFonts w:asciiTheme="majorHAnsi" w:hAnsiTheme="majorHAnsi" w:cstheme="majorHAnsi"/>
          <w:b/>
          <w:bCs/>
          <w:sz w:val="22"/>
          <w:szCs w:val="22"/>
        </w:rPr>
        <w:t>Future Presentations</w:t>
      </w:r>
    </w:p>
    <w:p w14:paraId="380DE73E" w14:textId="77777777" w:rsidR="005465D0" w:rsidRDefault="005465D0" w:rsidP="005465D0">
      <w:pPr>
        <w:pStyle w:val="NoSpacing"/>
        <w:numPr>
          <w:ilvl w:val="0"/>
          <w:numId w:val="40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Jeremy – asked Mark to make a note for future panel discussion with on rules around contacting suppliers regarding Tenders and RFP’s.</w:t>
      </w:r>
    </w:p>
    <w:p w14:paraId="69C50CE0" w14:textId="653A57DB" w:rsidR="005465D0" w:rsidRPr="005465D0" w:rsidRDefault="005465D0" w:rsidP="005465D0">
      <w:pPr>
        <w:pStyle w:val="NoSpacing"/>
        <w:numPr>
          <w:ilvl w:val="0"/>
          <w:numId w:val="40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Mark – </w:t>
      </w:r>
      <w:r>
        <w:rPr>
          <w:rFonts w:asciiTheme="majorHAnsi" w:hAnsiTheme="majorHAnsi" w:cstheme="majorHAnsi"/>
          <w:sz w:val="22"/>
          <w:szCs w:val="22"/>
        </w:rPr>
        <w:t xml:space="preserve">recommended </w:t>
      </w:r>
      <w:r>
        <w:rPr>
          <w:rFonts w:asciiTheme="majorHAnsi" w:hAnsiTheme="majorHAnsi" w:cstheme="majorHAnsi"/>
          <w:sz w:val="22"/>
          <w:szCs w:val="22"/>
        </w:rPr>
        <w:t>extend</w:t>
      </w:r>
      <w:r>
        <w:rPr>
          <w:rFonts w:asciiTheme="majorHAnsi" w:hAnsiTheme="majorHAnsi" w:cstheme="majorHAnsi"/>
          <w:sz w:val="22"/>
          <w:szCs w:val="22"/>
        </w:rPr>
        <w:t>ing</w:t>
      </w:r>
      <w:r>
        <w:rPr>
          <w:rFonts w:asciiTheme="majorHAnsi" w:hAnsiTheme="majorHAnsi" w:cstheme="majorHAnsi"/>
          <w:sz w:val="22"/>
          <w:szCs w:val="22"/>
        </w:rPr>
        <w:t xml:space="preserve"> invitation to purchasing and buying staff to participate in workshops and seminars.</w:t>
      </w:r>
    </w:p>
    <w:p w14:paraId="3BF96B19" w14:textId="19F026CA" w:rsidR="00405DC0" w:rsidRDefault="00405DC0" w:rsidP="00405DC0">
      <w:pPr>
        <w:pStyle w:val="NoSpacing"/>
        <w:numPr>
          <w:ilvl w:val="0"/>
          <w:numId w:val="14"/>
        </w:numPr>
        <w:spacing w:before="240" w:after="240"/>
        <w:rPr>
          <w:rFonts w:asciiTheme="majorHAnsi" w:hAnsiTheme="majorHAnsi" w:cstheme="majorHAnsi"/>
          <w:b/>
          <w:bCs/>
          <w:sz w:val="22"/>
          <w:szCs w:val="22"/>
        </w:rPr>
      </w:pPr>
      <w:r w:rsidRPr="00405DC0">
        <w:rPr>
          <w:rFonts w:asciiTheme="majorHAnsi" w:hAnsiTheme="majorHAnsi" w:cstheme="majorHAnsi"/>
          <w:b/>
          <w:bCs/>
          <w:sz w:val="22"/>
          <w:szCs w:val="22"/>
        </w:rPr>
        <w:t>Industry Committee Information for OAFC AGM</w:t>
      </w:r>
    </w:p>
    <w:p w14:paraId="2D0CE13C" w14:textId="3EEC09AB" w:rsidR="00405DC0" w:rsidRDefault="00405DC0" w:rsidP="00405DC0">
      <w:pPr>
        <w:pStyle w:val="NoSpacing"/>
        <w:numPr>
          <w:ilvl w:val="0"/>
          <w:numId w:val="39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 w:rsidRPr="00405DC0">
        <w:rPr>
          <w:rFonts w:asciiTheme="majorHAnsi" w:hAnsiTheme="majorHAnsi" w:cstheme="majorHAnsi"/>
          <w:sz w:val="22"/>
          <w:szCs w:val="22"/>
        </w:rPr>
        <w:t xml:space="preserve">Reiterate </w:t>
      </w:r>
      <w:r>
        <w:rPr>
          <w:rFonts w:asciiTheme="majorHAnsi" w:hAnsiTheme="majorHAnsi" w:cstheme="majorHAnsi"/>
          <w:sz w:val="22"/>
          <w:szCs w:val="22"/>
        </w:rPr>
        <w:t xml:space="preserve">costs, </w:t>
      </w:r>
      <w:r w:rsidR="001E54D0">
        <w:rPr>
          <w:rFonts w:asciiTheme="majorHAnsi" w:hAnsiTheme="majorHAnsi" w:cstheme="majorHAnsi"/>
          <w:sz w:val="22"/>
          <w:szCs w:val="22"/>
        </w:rPr>
        <w:t>supply,</w:t>
      </w:r>
      <w:r>
        <w:rPr>
          <w:rFonts w:asciiTheme="majorHAnsi" w:hAnsiTheme="majorHAnsi" w:cstheme="majorHAnsi"/>
          <w:sz w:val="22"/>
          <w:szCs w:val="22"/>
        </w:rPr>
        <w:t xml:space="preserve"> and delivery issues</w:t>
      </w:r>
    </w:p>
    <w:p w14:paraId="5F8CA410" w14:textId="0F504241" w:rsidR="00405DC0" w:rsidRPr="00405DC0" w:rsidRDefault="00405DC0" w:rsidP="00405DC0">
      <w:pPr>
        <w:pStyle w:val="NoSpacing"/>
        <w:numPr>
          <w:ilvl w:val="0"/>
          <w:numId w:val="39"/>
        </w:numPr>
        <w:spacing w:before="240" w:after="24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Challenges – early and open communications</w:t>
      </w:r>
    </w:p>
    <w:p w14:paraId="3036B777" w14:textId="27ACE05D" w:rsidR="00AE7C45" w:rsidRPr="00313C8A" w:rsidRDefault="002D3C9D" w:rsidP="00EF2DD3">
      <w:pPr>
        <w:pStyle w:val="ListParagraph"/>
        <w:numPr>
          <w:ilvl w:val="0"/>
          <w:numId w:val="14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 w:rsidRPr="00313C8A">
        <w:rPr>
          <w:rFonts w:asciiTheme="majorHAnsi" w:hAnsiTheme="majorHAnsi" w:cstheme="majorHAnsi"/>
          <w:sz w:val="22"/>
          <w:szCs w:val="22"/>
        </w:rPr>
        <w:t>Roundtable</w:t>
      </w:r>
    </w:p>
    <w:p w14:paraId="2E282847" w14:textId="2C2A77F9" w:rsidR="00DF407F" w:rsidRDefault="00405DC0" w:rsidP="00313C8A">
      <w:pPr>
        <w:pStyle w:val="ListParagraph"/>
        <w:numPr>
          <w:ilvl w:val="0"/>
          <w:numId w:val="28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>
        <w:rPr>
          <w:rFonts w:asciiTheme="majorHAnsi" w:hAnsiTheme="majorHAnsi" w:cstheme="majorHAnsi"/>
          <w:b w:val="0"/>
          <w:bCs/>
          <w:sz w:val="22"/>
          <w:szCs w:val="22"/>
        </w:rPr>
        <w:t>Todd – 25</w:t>
      </w:r>
      <w:r w:rsidRPr="00405DC0">
        <w:rPr>
          <w:rFonts w:asciiTheme="majorHAnsi" w:hAnsiTheme="majorHAnsi" w:cstheme="majorHAnsi"/>
          <w:b w:val="0"/>
          <w:bCs/>
          <w:sz w:val="22"/>
          <w:szCs w:val="22"/>
          <w:vertAlign w:val="superscript"/>
        </w:rPr>
        <w:t>th</w:t>
      </w:r>
      <w:r>
        <w:rPr>
          <w:rFonts w:asciiTheme="majorHAnsi" w:hAnsiTheme="majorHAnsi" w:cstheme="majorHAnsi"/>
          <w:b w:val="0"/>
          <w:bCs/>
          <w:sz w:val="22"/>
          <w:szCs w:val="22"/>
        </w:rPr>
        <w:t xml:space="preserve"> year of Trade Show in Lambton County on January 28, 2023.</w:t>
      </w:r>
    </w:p>
    <w:p w14:paraId="74495FD3" w14:textId="08206EE7" w:rsidR="00405DC0" w:rsidRDefault="00405DC0" w:rsidP="00313C8A">
      <w:pPr>
        <w:pStyle w:val="ListParagraph"/>
        <w:numPr>
          <w:ilvl w:val="0"/>
          <w:numId w:val="28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>
        <w:rPr>
          <w:rFonts w:asciiTheme="majorHAnsi" w:hAnsiTheme="majorHAnsi" w:cstheme="majorHAnsi"/>
          <w:b w:val="0"/>
          <w:bCs/>
          <w:sz w:val="22"/>
          <w:szCs w:val="22"/>
        </w:rPr>
        <w:t xml:space="preserve">Roseanne – nice to hear what is going on and what is being understood </w:t>
      </w:r>
    </w:p>
    <w:p w14:paraId="5F4B3DF3" w14:textId="020E25AD" w:rsidR="001E54D0" w:rsidRDefault="001E54D0" w:rsidP="00313C8A">
      <w:pPr>
        <w:pStyle w:val="ListParagraph"/>
        <w:numPr>
          <w:ilvl w:val="0"/>
          <w:numId w:val="28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>
        <w:rPr>
          <w:rFonts w:asciiTheme="majorHAnsi" w:hAnsiTheme="majorHAnsi" w:cstheme="majorHAnsi"/>
          <w:b w:val="0"/>
          <w:bCs/>
          <w:sz w:val="22"/>
          <w:szCs w:val="22"/>
        </w:rPr>
        <w:t>Jeremy – Action Item PFAS – opportunities to provide communications on PFAS through committee</w:t>
      </w:r>
    </w:p>
    <w:p w14:paraId="73C820D5" w14:textId="78BFD4AD" w:rsidR="001E54D0" w:rsidRDefault="001E54D0" w:rsidP="00313C8A">
      <w:pPr>
        <w:pStyle w:val="ListParagraph"/>
        <w:numPr>
          <w:ilvl w:val="0"/>
          <w:numId w:val="28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>
        <w:rPr>
          <w:rFonts w:asciiTheme="majorHAnsi" w:hAnsiTheme="majorHAnsi" w:cstheme="majorHAnsi"/>
          <w:b w:val="0"/>
          <w:bCs/>
          <w:sz w:val="22"/>
          <w:szCs w:val="22"/>
        </w:rPr>
        <w:t>Steve R. – could be a resource for unified standards – non brand specific for NFPA 2024. 1977 and 1975 clothing everything in one. Chapters for each PPE</w:t>
      </w:r>
    </w:p>
    <w:p w14:paraId="724EE608" w14:textId="0AD39156" w:rsidR="001E54D0" w:rsidRDefault="001E54D0" w:rsidP="00313C8A">
      <w:pPr>
        <w:pStyle w:val="ListParagraph"/>
        <w:numPr>
          <w:ilvl w:val="0"/>
          <w:numId w:val="28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>
        <w:rPr>
          <w:rFonts w:asciiTheme="majorHAnsi" w:hAnsiTheme="majorHAnsi" w:cstheme="majorHAnsi"/>
          <w:b w:val="0"/>
          <w:bCs/>
          <w:sz w:val="22"/>
          <w:szCs w:val="22"/>
        </w:rPr>
        <w:t xml:space="preserve">Mark – purchasing seems to have gone from the wild west to becoming very restrictive with </w:t>
      </w:r>
      <w:r w:rsidR="005465D0">
        <w:rPr>
          <w:rFonts w:asciiTheme="majorHAnsi" w:hAnsiTheme="majorHAnsi" w:cstheme="majorHAnsi"/>
          <w:b w:val="0"/>
          <w:bCs/>
          <w:sz w:val="22"/>
          <w:szCs w:val="22"/>
        </w:rPr>
        <w:t xml:space="preserve">too </w:t>
      </w:r>
      <w:r>
        <w:rPr>
          <w:rFonts w:asciiTheme="majorHAnsi" w:hAnsiTheme="majorHAnsi" w:cstheme="majorHAnsi"/>
          <w:b w:val="0"/>
          <w:bCs/>
          <w:sz w:val="22"/>
          <w:szCs w:val="22"/>
        </w:rPr>
        <w:t>many rules and inflexibility. It would be nice if the process</w:t>
      </w:r>
      <w:r w:rsidR="005465D0">
        <w:rPr>
          <w:rFonts w:asciiTheme="majorHAnsi" w:hAnsiTheme="majorHAnsi" w:cstheme="majorHAnsi"/>
          <w:b w:val="0"/>
          <w:bCs/>
          <w:sz w:val="22"/>
          <w:szCs w:val="22"/>
        </w:rPr>
        <w:t>(s) could</w:t>
      </w:r>
      <w:r>
        <w:rPr>
          <w:rFonts w:asciiTheme="majorHAnsi" w:hAnsiTheme="majorHAnsi" w:cstheme="majorHAnsi"/>
          <w:b w:val="0"/>
          <w:bCs/>
          <w:sz w:val="22"/>
          <w:szCs w:val="22"/>
        </w:rPr>
        <w:t xml:space="preserve"> </w:t>
      </w:r>
      <w:proofErr w:type="gramStart"/>
      <w:r>
        <w:rPr>
          <w:rFonts w:asciiTheme="majorHAnsi" w:hAnsiTheme="majorHAnsi" w:cstheme="majorHAnsi"/>
          <w:b w:val="0"/>
          <w:bCs/>
          <w:sz w:val="22"/>
          <w:szCs w:val="22"/>
        </w:rPr>
        <w:t>came</w:t>
      </w:r>
      <w:proofErr w:type="gramEnd"/>
      <w:r>
        <w:rPr>
          <w:rFonts w:asciiTheme="majorHAnsi" w:hAnsiTheme="majorHAnsi" w:cstheme="majorHAnsi"/>
          <w:b w:val="0"/>
          <w:bCs/>
          <w:sz w:val="22"/>
          <w:szCs w:val="22"/>
        </w:rPr>
        <w:t xml:space="preserve"> back to the middle</w:t>
      </w:r>
      <w:r w:rsidR="005465D0">
        <w:rPr>
          <w:rFonts w:asciiTheme="majorHAnsi" w:hAnsiTheme="majorHAnsi" w:cstheme="majorHAnsi"/>
          <w:b w:val="0"/>
          <w:bCs/>
          <w:sz w:val="22"/>
          <w:szCs w:val="22"/>
        </w:rPr>
        <w:t xml:space="preserve"> and be more balanced</w:t>
      </w:r>
      <w:r>
        <w:rPr>
          <w:rFonts w:asciiTheme="majorHAnsi" w:hAnsiTheme="majorHAnsi" w:cstheme="majorHAnsi"/>
          <w:b w:val="0"/>
          <w:bCs/>
          <w:sz w:val="22"/>
          <w:szCs w:val="22"/>
        </w:rPr>
        <w:t>.</w:t>
      </w:r>
    </w:p>
    <w:p w14:paraId="2B4D9C94" w14:textId="792F4615" w:rsidR="001E54D0" w:rsidRDefault="001E54D0" w:rsidP="00313C8A">
      <w:pPr>
        <w:pStyle w:val="ListParagraph"/>
        <w:numPr>
          <w:ilvl w:val="0"/>
          <w:numId w:val="28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>
        <w:rPr>
          <w:rFonts w:asciiTheme="majorHAnsi" w:hAnsiTheme="majorHAnsi" w:cstheme="majorHAnsi"/>
          <w:b w:val="0"/>
          <w:bCs/>
          <w:sz w:val="22"/>
          <w:szCs w:val="22"/>
        </w:rPr>
        <w:t>Jeremy – budget delayed to March April 2023. Reconvene after AGM</w:t>
      </w:r>
    </w:p>
    <w:p w14:paraId="56755B9C" w14:textId="77777777" w:rsidR="003848F8" w:rsidRPr="003848F8" w:rsidRDefault="002D3C9D" w:rsidP="003848F8">
      <w:pPr>
        <w:pStyle w:val="ListParagraph"/>
        <w:numPr>
          <w:ilvl w:val="0"/>
          <w:numId w:val="14"/>
        </w:numPr>
        <w:spacing w:after="240"/>
        <w:rPr>
          <w:rFonts w:asciiTheme="majorHAnsi" w:hAnsiTheme="majorHAnsi" w:cstheme="majorHAnsi"/>
          <w:b w:val="0"/>
          <w:bCs/>
          <w:sz w:val="22"/>
          <w:szCs w:val="22"/>
        </w:rPr>
      </w:pPr>
      <w:r w:rsidRPr="003848F8">
        <w:rPr>
          <w:rFonts w:asciiTheme="majorHAnsi" w:hAnsiTheme="majorHAnsi" w:cstheme="majorHAnsi"/>
          <w:sz w:val="22"/>
          <w:szCs w:val="22"/>
        </w:rPr>
        <w:t>Adjournment</w:t>
      </w:r>
      <w:r w:rsidR="00121F23" w:rsidRPr="003848F8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38B9EF56" w14:textId="58C517EF" w:rsidR="00CE1252" w:rsidRDefault="00CE1252" w:rsidP="00CE1252">
      <w:pPr>
        <w:pStyle w:val="NoSpacing"/>
        <w:ind w:left="360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Motion</w:t>
      </w:r>
      <w:r>
        <w:rPr>
          <w:rFonts w:asciiTheme="majorHAnsi" w:hAnsiTheme="majorHAnsi" w:cstheme="majorHAnsi"/>
          <w:sz w:val="22"/>
          <w:szCs w:val="22"/>
        </w:rPr>
        <w:t xml:space="preserve">: To </w:t>
      </w:r>
      <w:r>
        <w:rPr>
          <w:rFonts w:asciiTheme="majorHAnsi" w:hAnsiTheme="majorHAnsi" w:cstheme="majorHAnsi"/>
          <w:sz w:val="22"/>
          <w:szCs w:val="22"/>
        </w:rPr>
        <w:t xml:space="preserve">adjourn </w:t>
      </w:r>
    </w:p>
    <w:p w14:paraId="501F7ACD" w14:textId="0CD8EA3C" w:rsidR="00CE1252" w:rsidRDefault="00CE1252" w:rsidP="00CE1252">
      <w:pPr>
        <w:pStyle w:val="NoSpacing"/>
        <w:ind w:left="360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Moved by</w:t>
      </w:r>
      <w:r>
        <w:rPr>
          <w:rFonts w:asciiTheme="majorHAnsi" w:hAnsiTheme="majorHAnsi" w:cstheme="majorHAnsi"/>
          <w:sz w:val="22"/>
          <w:szCs w:val="22"/>
        </w:rPr>
        <w:t xml:space="preserve">: </w:t>
      </w:r>
      <w:r w:rsidR="006A0A75">
        <w:rPr>
          <w:rFonts w:asciiTheme="majorHAnsi" w:hAnsiTheme="majorHAnsi" w:cstheme="majorHAnsi"/>
          <w:sz w:val="22"/>
          <w:szCs w:val="22"/>
        </w:rPr>
        <w:t>Dave Dawson</w:t>
      </w:r>
    </w:p>
    <w:p w14:paraId="62B6EC07" w14:textId="77777777" w:rsidR="00CE1252" w:rsidRDefault="00CE1252" w:rsidP="00CE1252">
      <w:pPr>
        <w:pStyle w:val="NoSpacing"/>
        <w:ind w:left="360"/>
        <w:rPr>
          <w:rFonts w:asciiTheme="majorHAnsi" w:hAnsiTheme="majorHAnsi" w:cstheme="majorHAnsi"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Seconded by</w:t>
      </w:r>
      <w:r>
        <w:rPr>
          <w:rFonts w:asciiTheme="majorHAnsi" w:hAnsiTheme="majorHAnsi" w:cstheme="majorHAnsi"/>
          <w:sz w:val="22"/>
          <w:szCs w:val="22"/>
        </w:rPr>
        <w:t>: Don Kruger</w:t>
      </w:r>
    </w:p>
    <w:p w14:paraId="024678DD" w14:textId="33DDBA46" w:rsidR="000C5786" w:rsidRDefault="00CE1252" w:rsidP="006A0A75">
      <w:pPr>
        <w:pStyle w:val="NoSpacing"/>
        <w:spacing w:before="240" w:after="240"/>
        <w:ind w:left="360"/>
        <w:rPr>
          <w:rFonts w:asciiTheme="majorHAnsi" w:hAnsiTheme="majorHAnsi" w:cstheme="majorHAnsi"/>
          <w:b/>
          <w:bCs/>
          <w:sz w:val="22"/>
          <w:szCs w:val="22"/>
        </w:rPr>
      </w:pPr>
      <w:r w:rsidRPr="00BF1547">
        <w:rPr>
          <w:rFonts w:asciiTheme="majorHAnsi" w:hAnsiTheme="majorHAnsi" w:cstheme="majorHAnsi"/>
          <w:b/>
          <w:bCs/>
          <w:sz w:val="22"/>
          <w:szCs w:val="22"/>
        </w:rPr>
        <w:t>Carried</w:t>
      </w:r>
      <w:bookmarkEnd w:id="0"/>
    </w:p>
    <w:p w14:paraId="5C3FDF74" w14:textId="56659A14" w:rsidR="006A0A75" w:rsidRDefault="006A0A75" w:rsidP="006A0A75">
      <w:pPr>
        <w:pStyle w:val="NoSpacing"/>
        <w:spacing w:before="240" w:after="240"/>
        <w:ind w:left="360"/>
        <w:rPr>
          <w:rFonts w:asciiTheme="majorHAnsi" w:hAnsiTheme="majorHAnsi" w:cstheme="majorHAnsi"/>
          <w:sz w:val="22"/>
          <w:szCs w:val="22"/>
        </w:rPr>
      </w:pPr>
      <w:r w:rsidRPr="006A0A75">
        <w:rPr>
          <w:rFonts w:asciiTheme="majorHAnsi" w:hAnsiTheme="majorHAnsi" w:cstheme="majorHAnsi"/>
          <w:sz w:val="22"/>
          <w:szCs w:val="22"/>
        </w:rPr>
        <w:t>Next meeting</w:t>
      </w:r>
      <w:r>
        <w:rPr>
          <w:rFonts w:asciiTheme="majorHAnsi" w:hAnsiTheme="majorHAnsi" w:cstheme="majorHAnsi"/>
          <w:sz w:val="22"/>
          <w:szCs w:val="22"/>
        </w:rPr>
        <w:t xml:space="preserve"> December 5, 2022, </w:t>
      </w:r>
    </w:p>
    <w:p w14:paraId="12D4E615" w14:textId="0C8B6DED" w:rsidR="009871F8" w:rsidRDefault="009871F8" w:rsidP="006A0A75">
      <w:pPr>
        <w:pStyle w:val="NoSpacing"/>
        <w:spacing w:before="240" w:after="240"/>
        <w:ind w:left="360"/>
        <w:rPr>
          <w:rFonts w:asciiTheme="majorHAnsi" w:hAnsiTheme="majorHAnsi" w:cstheme="majorHAnsi"/>
          <w:sz w:val="22"/>
          <w:szCs w:val="22"/>
        </w:rPr>
      </w:pPr>
    </w:p>
    <w:p w14:paraId="14476FDE" w14:textId="77777777" w:rsidR="000C5786" w:rsidRPr="000C5786" w:rsidRDefault="000C5786" w:rsidP="000C5786">
      <w:pPr>
        <w:spacing w:after="240"/>
        <w:rPr>
          <w:rFonts w:asciiTheme="majorHAnsi" w:hAnsiTheme="majorHAnsi" w:cstheme="majorHAnsi"/>
          <w:sz w:val="22"/>
          <w:szCs w:val="22"/>
        </w:rPr>
      </w:pPr>
    </w:p>
    <w:sectPr w:rsidR="000C5786" w:rsidRPr="000C5786" w:rsidSect="00B713FE">
      <w:headerReference w:type="default" r:id="rId10"/>
      <w:footerReference w:type="default" r:id="rId11"/>
      <w:pgSz w:w="12240" w:h="15840"/>
      <w:pgMar w:top="1440" w:right="1080" w:bottom="990" w:left="1080" w:header="720" w:footer="62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2DA07" w14:textId="77777777" w:rsidR="001305DE" w:rsidRDefault="001305DE" w:rsidP="008516C9">
      <w:pPr>
        <w:spacing w:after="0"/>
      </w:pPr>
      <w:r>
        <w:separator/>
      </w:r>
    </w:p>
  </w:endnote>
  <w:endnote w:type="continuationSeparator" w:id="0">
    <w:p w14:paraId="26B6EEAC" w14:textId="77777777" w:rsidR="001305DE" w:rsidRDefault="001305DE" w:rsidP="008516C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65AC8" w14:textId="77777777" w:rsidR="00B54356" w:rsidRDefault="001305DE">
    <w:pPr>
      <w:pStyle w:val="Footer"/>
    </w:pPr>
    <w:r>
      <w:pict w14:anchorId="655D7DE2">
        <v:rect id="_x0000_i1025" style="width:0;height:1.5pt" o:hralign="center" o:hrstd="t" o:hr="t" fillcolor="#a0a0a0" stroked="f"/>
      </w:pict>
    </w:r>
  </w:p>
  <w:p w14:paraId="0125AC48" w14:textId="0CBFD38F" w:rsidR="00B54356" w:rsidRPr="006A422F" w:rsidRDefault="00B54356" w:rsidP="00015431">
    <w:pPr>
      <w:pStyle w:val="NoSpacing"/>
      <w:rPr>
        <w:i/>
        <w:sz w:val="16"/>
      </w:rPr>
    </w:pPr>
    <w:r w:rsidRPr="006A422F">
      <w:rPr>
        <w:i/>
        <w:sz w:val="16"/>
      </w:rPr>
      <w:t xml:space="preserve">Ontario Association of Fire Chiefs </w:t>
    </w:r>
    <w:r w:rsidR="001540DE">
      <w:rPr>
        <w:i/>
        <w:sz w:val="16"/>
      </w:rPr>
      <w:t>Industry</w:t>
    </w:r>
    <w:r w:rsidR="00AE7C45">
      <w:rPr>
        <w:i/>
        <w:sz w:val="16"/>
      </w:rPr>
      <w:t xml:space="preserve"> Committee</w:t>
    </w:r>
    <w:r w:rsidRPr="006A422F">
      <w:rPr>
        <w:i/>
        <w:sz w:val="16"/>
      </w:rPr>
      <w:t xml:space="preserve"> </w:t>
    </w:r>
    <w:r>
      <w:rPr>
        <w:i/>
        <w:sz w:val="16"/>
      </w:rPr>
      <w:t>Meeting</w:t>
    </w:r>
    <w:r w:rsidRPr="006A422F">
      <w:rPr>
        <w:i/>
        <w:sz w:val="16"/>
      </w:rPr>
      <w:t xml:space="preserve"> </w:t>
    </w:r>
    <w:r w:rsidR="005070C9">
      <w:rPr>
        <w:i/>
        <w:sz w:val="16"/>
      </w:rPr>
      <w:t>Minutes</w:t>
    </w:r>
    <w:r>
      <w:rPr>
        <w:i/>
        <w:sz w:val="16"/>
      </w:rPr>
      <w:t xml:space="preserve"> </w:t>
    </w:r>
    <w:r w:rsidR="005A4747">
      <w:rPr>
        <w:i/>
        <w:sz w:val="16"/>
      </w:rPr>
      <w:t>September</w:t>
    </w:r>
    <w:r w:rsidR="00F04105">
      <w:rPr>
        <w:i/>
        <w:sz w:val="16"/>
      </w:rPr>
      <w:t xml:space="preserve"> </w:t>
    </w:r>
    <w:r w:rsidR="005A4747">
      <w:rPr>
        <w:i/>
        <w:sz w:val="16"/>
      </w:rPr>
      <w:t>26</w:t>
    </w:r>
    <w:r w:rsidR="001540DE">
      <w:rPr>
        <w:i/>
        <w:sz w:val="16"/>
      </w:rPr>
      <w:t>, 2022</w:t>
    </w:r>
    <w:r w:rsidR="00722CEF">
      <w:rPr>
        <w:i/>
        <w:sz w:val="16"/>
      </w:rPr>
      <w:tab/>
    </w:r>
    <w:r>
      <w:rPr>
        <w:i/>
        <w:sz w:val="16"/>
      </w:rPr>
      <w:tab/>
    </w:r>
    <w:r>
      <w:rPr>
        <w:i/>
        <w:sz w:val="16"/>
      </w:rPr>
      <w:tab/>
    </w:r>
    <w:r w:rsidRPr="006A422F">
      <w:rPr>
        <w:i/>
        <w:sz w:val="16"/>
      </w:rPr>
      <w:t xml:space="preserve"> Page | </w:t>
    </w:r>
    <w:r w:rsidRPr="006A422F">
      <w:rPr>
        <w:i/>
        <w:sz w:val="16"/>
      </w:rPr>
      <w:fldChar w:fldCharType="begin"/>
    </w:r>
    <w:r w:rsidRPr="006A422F">
      <w:rPr>
        <w:i/>
        <w:sz w:val="16"/>
      </w:rPr>
      <w:instrText xml:space="preserve"> PAGE   \* MERGEFORMAT </w:instrText>
    </w:r>
    <w:r w:rsidRPr="006A422F">
      <w:rPr>
        <w:i/>
        <w:sz w:val="16"/>
      </w:rPr>
      <w:fldChar w:fldCharType="separate"/>
    </w:r>
    <w:r w:rsidR="00D74172">
      <w:rPr>
        <w:i/>
        <w:noProof/>
        <w:sz w:val="16"/>
      </w:rPr>
      <w:t>1</w:t>
    </w:r>
    <w:r w:rsidRPr="006A422F">
      <w:rPr>
        <w:i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179EB" w14:textId="77777777" w:rsidR="001305DE" w:rsidRDefault="001305DE" w:rsidP="008516C9">
      <w:pPr>
        <w:spacing w:after="0"/>
      </w:pPr>
      <w:r>
        <w:separator/>
      </w:r>
    </w:p>
  </w:footnote>
  <w:footnote w:type="continuationSeparator" w:id="0">
    <w:p w14:paraId="2C7261E5" w14:textId="77777777" w:rsidR="001305DE" w:rsidRDefault="001305DE" w:rsidP="008516C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B201A" w14:textId="2697D9DA" w:rsidR="00B54356" w:rsidRDefault="001305DE" w:rsidP="008536AB">
    <w:pPr>
      <w:pStyle w:val="NoSpacing"/>
      <w:jc w:val="center"/>
    </w:pPr>
    <w:sdt>
      <w:sdtPr>
        <w:id w:val="-1778719475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53BF8054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6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B54356">
      <w:rPr>
        <w:noProof/>
        <w:lang w:val="en-CA" w:eastAsia="en-CA"/>
      </w:rPr>
      <w:drawing>
        <wp:inline distT="0" distB="0" distL="0" distR="0" wp14:anchorId="0B0E4C2B" wp14:editId="3E8CCC7D">
          <wp:extent cx="800100" cy="914400"/>
          <wp:effectExtent l="19050" t="0" r="0" b="0"/>
          <wp:docPr id="6" name="Picture 6" descr="OAFC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AFC-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0100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8B7F5A" w14:textId="77777777" w:rsidR="00B54356" w:rsidRPr="00772444" w:rsidRDefault="00B54356" w:rsidP="008536AB">
    <w:pPr>
      <w:pStyle w:val="NoSpacing"/>
      <w:jc w:val="center"/>
      <w:rPr>
        <w:sz w:val="16"/>
      </w:rPr>
    </w:pPr>
  </w:p>
  <w:p w14:paraId="025EA0B4" w14:textId="639B00F7" w:rsidR="00B54356" w:rsidRPr="00772444" w:rsidRDefault="00B54356" w:rsidP="00B713FE">
    <w:pPr>
      <w:pStyle w:val="NoSpacing"/>
      <w:pBdr>
        <w:bottom w:val="single" w:sz="4" w:space="1" w:color="auto"/>
      </w:pBdr>
      <w:spacing w:line="288" w:lineRule="auto"/>
      <w:jc w:val="center"/>
      <w:rPr>
        <w:sz w:val="12"/>
      </w:rPr>
    </w:pPr>
    <w:r w:rsidRPr="0075588C">
      <w:rPr>
        <w:sz w:val="28"/>
      </w:rPr>
      <w:t>Ontario Association of Fire Chiefs</w:t>
    </w:r>
    <w:r w:rsidR="00B713FE">
      <w:rPr>
        <w:sz w:val="28"/>
      </w:rPr>
      <w:t xml:space="preserve"> </w:t>
    </w:r>
    <w:r w:rsidR="002D3C9D">
      <w:rPr>
        <w:sz w:val="28"/>
      </w:rPr>
      <w:t>Industry</w:t>
    </w:r>
    <w:r w:rsidR="00AE7C45">
      <w:rPr>
        <w:sz w:val="28"/>
      </w:rPr>
      <w:t xml:space="preserve"> Committee</w:t>
    </w:r>
    <w:r w:rsidRPr="0075588C">
      <w:rPr>
        <w:sz w:val="28"/>
      </w:rPr>
      <w:t xml:space="preserve"> Meeting </w:t>
    </w:r>
    <w:r w:rsidR="005070C9">
      <w:rPr>
        <w:sz w:val="28"/>
      </w:rPr>
      <w:t>Minutes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E"/>
    <w:multiLevelType w:val="singleLevel"/>
    <w:tmpl w:val="7890BCA2"/>
    <w:lvl w:ilvl="0">
      <w:start w:val="1"/>
      <w:numFmt w:val="lowerLetter"/>
      <w:pStyle w:val="ListNumb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 w15:restartNumberingAfterBreak="0">
    <w:nsid w:val="FFFFFF88"/>
    <w:multiLevelType w:val="singleLevel"/>
    <w:tmpl w:val="062075D8"/>
    <w:lvl w:ilvl="0">
      <w:start w:val="1"/>
      <w:numFmt w:val="upperRoman"/>
      <w:pStyle w:val="ListParagraph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2" w15:restartNumberingAfterBreak="0">
    <w:nsid w:val="011F26C7"/>
    <w:multiLevelType w:val="hybridMultilevel"/>
    <w:tmpl w:val="8E886642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5303764"/>
    <w:multiLevelType w:val="hybridMultilevel"/>
    <w:tmpl w:val="8E22479A"/>
    <w:lvl w:ilvl="0" w:tplc="10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4" w15:restartNumberingAfterBreak="0">
    <w:nsid w:val="070D1F5C"/>
    <w:multiLevelType w:val="hybridMultilevel"/>
    <w:tmpl w:val="9D88ED4E"/>
    <w:lvl w:ilvl="0" w:tplc="A112DEFA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267" w:hanging="360"/>
      </w:pPr>
    </w:lvl>
    <w:lvl w:ilvl="2" w:tplc="1009001B" w:tentative="1">
      <w:start w:val="1"/>
      <w:numFmt w:val="lowerRoman"/>
      <w:lvlText w:val="%3."/>
      <w:lvlJc w:val="right"/>
      <w:pPr>
        <w:ind w:left="1987" w:hanging="180"/>
      </w:pPr>
    </w:lvl>
    <w:lvl w:ilvl="3" w:tplc="1009000F" w:tentative="1">
      <w:start w:val="1"/>
      <w:numFmt w:val="decimal"/>
      <w:lvlText w:val="%4."/>
      <w:lvlJc w:val="left"/>
      <w:pPr>
        <w:ind w:left="2707" w:hanging="360"/>
      </w:pPr>
    </w:lvl>
    <w:lvl w:ilvl="4" w:tplc="10090019" w:tentative="1">
      <w:start w:val="1"/>
      <w:numFmt w:val="lowerLetter"/>
      <w:lvlText w:val="%5."/>
      <w:lvlJc w:val="left"/>
      <w:pPr>
        <w:ind w:left="3427" w:hanging="360"/>
      </w:pPr>
    </w:lvl>
    <w:lvl w:ilvl="5" w:tplc="1009001B" w:tentative="1">
      <w:start w:val="1"/>
      <w:numFmt w:val="lowerRoman"/>
      <w:lvlText w:val="%6."/>
      <w:lvlJc w:val="right"/>
      <w:pPr>
        <w:ind w:left="4147" w:hanging="180"/>
      </w:pPr>
    </w:lvl>
    <w:lvl w:ilvl="6" w:tplc="1009000F" w:tentative="1">
      <w:start w:val="1"/>
      <w:numFmt w:val="decimal"/>
      <w:lvlText w:val="%7."/>
      <w:lvlJc w:val="left"/>
      <w:pPr>
        <w:ind w:left="4867" w:hanging="360"/>
      </w:pPr>
    </w:lvl>
    <w:lvl w:ilvl="7" w:tplc="10090019" w:tentative="1">
      <w:start w:val="1"/>
      <w:numFmt w:val="lowerLetter"/>
      <w:lvlText w:val="%8."/>
      <w:lvlJc w:val="left"/>
      <w:pPr>
        <w:ind w:left="5587" w:hanging="360"/>
      </w:pPr>
    </w:lvl>
    <w:lvl w:ilvl="8" w:tplc="100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5" w15:restartNumberingAfterBreak="0">
    <w:nsid w:val="09150954"/>
    <w:multiLevelType w:val="hybridMultilevel"/>
    <w:tmpl w:val="0C0CA85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A10CBB"/>
    <w:multiLevelType w:val="hybridMultilevel"/>
    <w:tmpl w:val="F258A73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F9668C"/>
    <w:multiLevelType w:val="hybridMultilevel"/>
    <w:tmpl w:val="9860042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840733"/>
    <w:multiLevelType w:val="hybridMultilevel"/>
    <w:tmpl w:val="BD38B6D6"/>
    <w:lvl w:ilvl="0" w:tplc="4E52287E">
      <w:start w:val="1"/>
      <w:numFmt w:val="decimal"/>
      <w:lvlText w:val="%1)"/>
      <w:lvlJc w:val="left"/>
      <w:pPr>
        <w:ind w:left="1267" w:hanging="360"/>
      </w:pPr>
      <w:rPr>
        <w:rFonts w:ascii="Arial" w:hAnsi="Arial" w:cs="Arial" w:hint="default"/>
      </w:rPr>
    </w:lvl>
    <w:lvl w:ilvl="1" w:tplc="10090019" w:tentative="1">
      <w:start w:val="1"/>
      <w:numFmt w:val="lowerLetter"/>
      <w:lvlText w:val="%2."/>
      <w:lvlJc w:val="left"/>
      <w:pPr>
        <w:ind w:left="1987" w:hanging="360"/>
      </w:pPr>
    </w:lvl>
    <w:lvl w:ilvl="2" w:tplc="1009001B" w:tentative="1">
      <w:start w:val="1"/>
      <w:numFmt w:val="lowerRoman"/>
      <w:lvlText w:val="%3."/>
      <w:lvlJc w:val="right"/>
      <w:pPr>
        <w:ind w:left="2707" w:hanging="180"/>
      </w:pPr>
    </w:lvl>
    <w:lvl w:ilvl="3" w:tplc="1009000F" w:tentative="1">
      <w:start w:val="1"/>
      <w:numFmt w:val="decimal"/>
      <w:lvlText w:val="%4."/>
      <w:lvlJc w:val="left"/>
      <w:pPr>
        <w:ind w:left="3427" w:hanging="360"/>
      </w:pPr>
    </w:lvl>
    <w:lvl w:ilvl="4" w:tplc="10090019" w:tentative="1">
      <w:start w:val="1"/>
      <w:numFmt w:val="lowerLetter"/>
      <w:lvlText w:val="%5."/>
      <w:lvlJc w:val="left"/>
      <w:pPr>
        <w:ind w:left="4147" w:hanging="360"/>
      </w:pPr>
    </w:lvl>
    <w:lvl w:ilvl="5" w:tplc="1009001B" w:tentative="1">
      <w:start w:val="1"/>
      <w:numFmt w:val="lowerRoman"/>
      <w:lvlText w:val="%6."/>
      <w:lvlJc w:val="right"/>
      <w:pPr>
        <w:ind w:left="4867" w:hanging="180"/>
      </w:pPr>
    </w:lvl>
    <w:lvl w:ilvl="6" w:tplc="1009000F" w:tentative="1">
      <w:start w:val="1"/>
      <w:numFmt w:val="decimal"/>
      <w:lvlText w:val="%7."/>
      <w:lvlJc w:val="left"/>
      <w:pPr>
        <w:ind w:left="5587" w:hanging="360"/>
      </w:pPr>
    </w:lvl>
    <w:lvl w:ilvl="7" w:tplc="10090019" w:tentative="1">
      <w:start w:val="1"/>
      <w:numFmt w:val="lowerLetter"/>
      <w:lvlText w:val="%8."/>
      <w:lvlJc w:val="left"/>
      <w:pPr>
        <w:ind w:left="6307" w:hanging="360"/>
      </w:pPr>
    </w:lvl>
    <w:lvl w:ilvl="8" w:tplc="100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9" w15:restartNumberingAfterBreak="0">
    <w:nsid w:val="16A44430"/>
    <w:multiLevelType w:val="hybridMultilevel"/>
    <w:tmpl w:val="44E691FE"/>
    <w:lvl w:ilvl="0" w:tplc="AF26F18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A6676FA"/>
    <w:multiLevelType w:val="hybridMultilevel"/>
    <w:tmpl w:val="6256170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CD1AB7"/>
    <w:multiLevelType w:val="hybridMultilevel"/>
    <w:tmpl w:val="F8D0DC98"/>
    <w:lvl w:ilvl="0" w:tplc="FFFFFFFF">
      <w:start w:val="1"/>
      <w:numFmt w:val="decimal"/>
      <w:lvlText w:val="%1."/>
      <w:lvlJc w:val="left"/>
      <w:pPr>
        <w:ind w:left="907" w:hanging="360"/>
      </w:pPr>
    </w:lvl>
    <w:lvl w:ilvl="1" w:tplc="FFFFFFFF">
      <w:start w:val="1"/>
      <w:numFmt w:val="lowerLetter"/>
      <w:lvlText w:val="%2."/>
      <w:lvlJc w:val="left"/>
      <w:pPr>
        <w:ind w:left="1627" w:hanging="360"/>
      </w:pPr>
    </w:lvl>
    <w:lvl w:ilvl="2" w:tplc="FFFFFFFF" w:tentative="1">
      <w:start w:val="1"/>
      <w:numFmt w:val="lowerRoman"/>
      <w:lvlText w:val="%3."/>
      <w:lvlJc w:val="right"/>
      <w:pPr>
        <w:ind w:left="2347" w:hanging="180"/>
      </w:pPr>
    </w:lvl>
    <w:lvl w:ilvl="3" w:tplc="FFFFFFFF" w:tentative="1">
      <w:start w:val="1"/>
      <w:numFmt w:val="decimal"/>
      <w:lvlText w:val="%4."/>
      <w:lvlJc w:val="left"/>
      <w:pPr>
        <w:ind w:left="3067" w:hanging="360"/>
      </w:pPr>
    </w:lvl>
    <w:lvl w:ilvl="4" w:tplc="FFFFFFFF" w:tentative="1">
      <w:start w:val="1"/>
      <w:numFmt w:val="lowerLetter"/>
      <w:lvlText w:val="%5."/>
      <w:lvlJc w:val="left"/>
      <w:pPr>
        <w:ind w:left="3787" w:hanging="360"/>
      </w:pPr>
    </w:lvl>
    <w:lvl w:ilvl="5" w:tplc="FFFFFFFF" w:tentative="1">
      <w:start w:val="1"/>
      <w:numFmt w:val="lowerRoman"/>
      <w:lvlText w:val="%6."/>
      <w:lvlJc w:val="right"/>
      <w:pPr>
        <w:ind w:left="4507" w:hanging="180"/>
      </w:pPr>
    </w:lvl>
    <w:lvl w:ilvl="6" w:tplc="FFFFFFFF" w:tentative="1">
      <w:start w:val="1"/>
      <w:numFmt w:val="decimal"/>
      <w:lvlText w:val="%7."/>
      <w:lvlJc w:val="left"/>
      <w:pPr>
        <w:ind w:left="5227" w:hanging="360"/>
      </w:pPr>
    </w:lvl>
    <w:lvl w:ilvl="7" w:tplc="FFFFFFFF" w:tentative="1">
      <w:start w:val="1"/>
      <w:numFmt w:val="lowerLetter"/>
      <w:lvlText w:val="%8."/>
      <w:lvlJc w:val="left"/>
      <w:pPr>
        <w:ind w:left="5947" w:hanging="360"/>
      </w:pPr>
    </w:lvl>
    <w:lvl w:ilvl="8" w:tplc="FFFFFFFF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2" w15:restartNumberingAfterBreak="0">
    <w:nsid w:val="282E276C"/>
    <w:multiLevelType w:val="multilevel"/>
    <w:tmpl w:val="C99AA4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28E505FF"/>
    <w:multiLevelType w:val="hybridMultilevel"/>
    <w:tmpl w:val="1E4CD49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D046E3"/>
    <w:multiLevelType w:val="hybridMultilevel"/>
    <w:tmpl w:val="8910BD36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BCD039A"/>
    <w:multiLevelType w:val="hybridMultilevel"/>
    <w:tmpl w:val="C170926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1A4C57"/>
    <w:multiLevelType w:val="hybridMultilevel"/>
    <w:tmpl w:val="E042CCD0"/>
    <w:lvl w:ilvl="0" w:tplc="1009000F">
      <w:start w:val="1"/>
      <w:numFmt w:val="decimal"/>
      <w:lvlText w:val="%1."/>
      <w:lvlJc w:val="left"/>
      <w:pPr>
        <w:ind w:left="907" w:hanging="360"/>
      </w:pPr>
    </w:lvl>
    <w:lvl w:ilvl="1" w:tplc="10090019">
      <w:start w:val="1"/>
      <w:numFmt w:val="lowerLetter"/>
      <w:lvlText w:val="%2."/>
      <w:lvlJc w:val="left"/>
      <w:pPr>
        <w:ind w:left="1627" w:hanging="360"/>
      </w:pPr>
    </w:lvl>
    <w:lvl w:ilvl="2" w:tplc="1009001B">
      <w:start w:val="1"/>
      <w:numFmt w:val="lowerRoman"/>
      <w:lvlText w:val="%3."/>
      <w:lvlJc w:val="right"/>
      <w:pPr>
        <w:ind w:left="2347" w:hanging="180"/>
      </w:pPr>
    </w:lvl>
    <w:lvl w:ilvl="3" w:tplc="1009000F" w:tentative="1">
      <w:start w:val="1"/>
      <w:numFmt w:val="decimal"/>
      <w:lvlText w:val="%4."/>
      <w:lvlJc w:val="left"/>
      <w:pPr>
        <w:ind w:left="3067" w:hanging="360"/>
      </w:pPr>
    </w:lvl>
    <w:lvl w:ilvl="4" w:tplc="10090019" w:tentative="1">
      <w:start w:val="1"/>
      <w:numFmt w:val="lowerLetter"/>
      <w:lvlText w:val="%5."/>
      <w:lvlJc w:val="left"/>
      <w:pPr>
        <w:ind w:left="3787" w:hanging="360"/>
      </w:pPr>
    </w:lvl>
    <w:lvl w:ilvl="5" w:tplc="1009001B" w:tentative="1">
      <w:start w:val="1"/>
      <w:numFmt w:val="lowerRoman"/>
      <w:lvlText w:val="%6."/>
      <w:lvlJc w:val="right"/>
      <w:pPr>
        <w:ind w:left="4507" w:hanging="180"/>
      </w:pPr>
    </w:lvl>
    <w:lvl w:ilvl="6" w:tplc="1009000F" w:tentative="1">
      <w:start w:val="1"/>
      <w:numFmt w:val="decimal"/>
      <w:lvlText w:val="%7."/>
      <w:lvlJc w:val="left"/>
      <w:pPr>
        <w:ind w:left="5227" w:hanging="360"/>
      </w:pPr>
    </w:lvl>
    <w:lvl w:ilvl="7" w:tplc="10090019" w:tentative="1">
      <w:start w:val="1"/>
      <w:numFmt w:val="lowerLetter"/>
      <w:lvlText w:val="%8."/>
      <w:lvlJc w:val="left"/>
      <w:pPr>
        <w:ind w:left="5947" w:hanging="360"/>
      </w:pPr>
    </w:lvl>
    <w:lvl w:ilvl="8" w:tplc="10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7" w15:restartNumberingAfterBreak="0">
    <w:nsid w:val="3B1A1750"/>
    <w:multiLevelType w:val="hybridMultilevel"/>
    <w:tmpl w:val="0C12667E"/>
    <w:lvl w:ilvl="0" w:tplc="1009000F">
      <w:start w:val="1"/>
      <w:numFmt w:val="decimal"/>
      <w:lvlText w:val="%1."/>
      <w:lvlJc w:val="left"/>
      <w:pPr>
        <w:ind w:left="907" w:hanging="360"/>
      </w:pPr>
    </w:lvl>
    <w:lvl w:ilvl="1" w:tplc="10090019" w:tentative="1">
      <w:start w:val="1"/>
      <w:numFmt w:val="lowerLetter"/>
      <w:lvlText w:val="%2."/>
      <w:lvlJc w:val="left"/>
      <w:pPr>
        <w:ind w:left="1627" w:hanging="360"/>
      </w:pPr>
    </w:lvl>
    <w:lvl w:ilvl="2" w:tplc="1009001B" w:tentative="1">
      <w:start w:val="1"/>
      <w:numFmt w:val="lowerRoman"/>
      <w:lvlText w:val="%3."/>
      <w:lvlJc w:val="right"/>
      <w:pPr>
        <w:ind w:left="2347" w:hanging="180"/>
      </w:pPr>
    </w:lvl>
    <w:lvl w:ilvl="3" w:tplc="1009000F" w:tentative="1">
      <w:start w:val="1"/>
      <w:numFmt w:val="decimal"/>
      <w:lvlText w:val="%4."/>
      <w:lvlJc w:val="left"/>
      <w:pPr>
        <w:ind w:left="3067" w:hanging="360"/>
      </w:pPr>
    </w:lvl>
    <w:lvl w:ilvl="4" w:tplc="10090019" w:tentative="1">
      <w:start w:val="1"/>
      <w:numFmt w:val="lowerLetter"/>
      <w:lvlText w:val="%5."/>
      <w:lvlJc w:val="left"/>
      <w:pPr>
        <w:ind w:left="3787" w:hanging="360"/>
      </w:pPr>
    </w:lvl>
    <w:lvl w:ilvl="5" w:tplc="1009001B" w:tentative="1">
      <w:start w:val="1"/>
      <w:numFmt w:val="lowerRoman"/>
      <w:lvlText w:val="%6."/>
      <w:lvlJc w:val="right"/>
      <w:pPr>
        <w:ind w:left="4507" w:hanging="180"/>
      </w:pPr>
    </w:lvl>
    <w:lvl w:ilvl="6" w:tplc="1009000F" w:tentative="1">
      <w:start w:val="1"/>
      <w:numFmt w:val="decimal"/>
      <w:lvlText w:val="%7."/>
      <w:lvlJc w:val="left"/>
      <w:pPr>
        <w:ind w:left="5227" w:hanging="360"/>
      </w:pPr>
    </w:lvl>
    <w:lvl w:ilvl="7" w:tplc="10090019" w:tentative="1">
      <w:start w:val="1"/>
      <w:numFmt w:val="lowerLetter"/>
      <w:lvlText w:val="%8."/>
      <w:lvlJc w:val="left"/>
      <w:pPr>
        <w:ind w:left="5947" w:hanging="360"/>
      </w:pPr>
    </w:lvl>
    <w:lvl w:ilvl="8" w:tplc="10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8" w15:restartNumberingAfterBreak="0">
    <w:nsid w:val="3D8309B7"/>
    <w:multiLevelType w:val="multilevel"/>
    <w:tmpl w:val="C79E84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0746F86"/>
    <w:multiLevelType w:val="hybridMultilevel"/>
    <w:tmpl w:val="8850F8B8"/>
    <w:lvl w:ilvl="0" w:tplc="55924A52">
      <w:start w:val="1"/>
      <w:numFmt w:val="decimal"/>
      <w:lvlText w:val="%1."/>
      <w:lvlJc w:val="left"/>
      <w:pPr>
        <w:ind w:left="426" w:hanging="360"/>
      </w:pPr>
      <w:rPr>
        <w:b w:val="0"/>
        <w:bCs w:val="0"/>
      </w:rPr>
    </w:lvl>
    <w:lvl w:ilvl="1" w:tplc="10090019" w:tentative="1">
      <w:start w:val="1"/>
      <w:numFmt w:val="lowerLetter"/>
      <w:lvlText w:val="%2."/>
      <w:lvlJc w:val="left"/>
      <w:pPr>
        <w:ind w:left="1506" w:hanging="360"/>
      </w:pPr>
    </w:lvl>
    <w:lvl w:ilvl="2" w:tplc="1009001B" w:tentative="1">
      <w:start w:val="1"/>
      <w:numFmt w:val="lowerRoman"/>
      <w:lvlText w:val="%3."/>
      <w:lvlJc w:val="right"/>
      <w:pPr>
        <w:ind w:left="2226" w:hanging="180"/>
      </w:pPr>
    </w:lvl>
    <w:lvl w:ilvl="3" w:tplc="1009000F" w:tentative="1">
      <w:start w:val="1"/>
      <w:numFmt w:val="decimal"/>
      <w:lvlText w:val="%4."/>
      <w:lvlJc w:val="left"/>
      <w:pPr>
        <w:ind w:left="2946" w:hanging="360"/>
      </w:pPr>
    </w:lvl>
    <w:lvl w:ilvl="4" w:tplc="10090019" w:tentative="1">
      <w:start w:val="1"/>
      <w:numFmt w:val="lowerLetter"/>
      <w:lvlText w:val="%5."/>
      <w:lvlJc w:val="left"/>
      <w:pPr>
        <w:ind w:left="3666" w:hanging="360"/>
      </w:pPr>
    </w:lvl>
    <w:lvl w:ilvl="5" w:tplc="1009001B" w:tentative="1">
      <w:start w:val="1"/>
      <w:numFmt w:val="lowerRoman"/>
      <w:lvlText w:val="%6."/>
      <w:lvlJc w:val="right"/>
      <w:pPr>
        <w:ind w:left="4386" w:hanging="180"/>
      </w:pPr>
    </w:lvl>
    <w:lvl w:ilvl="6" w:tplc="1009000F" w:tentative="1">
      <w:start w:val="1"/>
      <w:numFmt w:val="decimal"/>
      <w:lvlText w:val="%7."/>
      <w:lvlJc w:val="left"/>
      <w:pPr>
        <w:ind w:left="5106" w:hanging="360"/>
      </w:pPr>
    </w:lvl>
    <w:lvl w:ilvl="7" w:tplc="10090019" w:tentative="1">
      <w:start w:val="1"/>
      <w:numFmt w:val="lowerLetter"/>
      <w:lvlText w:val="%8."/>
      <w:lvlJc w:val="left"/>
      <w:pPr>
        <w:ind w:left="5826" w:hanging="360"/>
      </w:pPr>
    </w:lvl>
    <w:lvl w:ilvl="8" w:tplc="10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48E41C6A"/>
    <w:multiLevelType w:val="hybridMultilevel"/>
    <w:tmpl w:val="77880356"/>
    <w:lvl w:ilvl="0" w:tplc="FA726DF4">
      <w:start w:val="1"/>
      <w:numFmt w:val="decimal"/>
      <w:lvlText w:val="%1."/>
      <w:lvlJc w:val="left"/>
      <w:pPr>
        <w:ind w:left="907" w:hanging="360"/>
      </w:pPr>
      <w:rPr>
        <w:b w:val="0"/>
      </w:rPr>
    </w:lvl>
    <w:lvl w:ilvl="1" w:tplc="10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347" w:hanging="180"/>
      </w:pPr>
    </w:lvl>
    <w:lvl w:ilvl="3" w:tplc="1009000F" w:tentative="1">
      <w:start w:val="1"/>
      <w:numFmt w:val="decimal"/>
      <w:lvlText w:val="%4."/>
      <w:lvlJc w:val="left"/>
      <w:pPr>
        <w:ind w:left="3067" w:hanging="360"/>
      </w:pPr>
    </w:lvl>
    <w:lvl w:ilvl="4" w:tplc="10090019" w:tentative="1">
      <w:start w:val="1"/>
      <w:numFmt w:val="lowerLetter"/>
      <w:lvlText w:val="%5."/>
      <w:lvlJc w:val="left"/>
      <w:pPr>
        <w:ind w:left="3787" w:hanging="360"/>
      </w:pPr>
    </w:lvl>
    <w:lvl w:ilvl="5" w:tplc="1009001B" w:tentative="1">
      <w:start w:val="1"/>
      <w:numFmt w:val="lowerRoman"/>
      <w:lvlText w:val="%6."/>
      <w:lvlJc w:val="right"/>
      <w:pPr>
        <w:ind w:left="4507" w:hanging="180"/>
      </w:pPr>
    </w:lvl>
    <w:lvl w:ilvl="6" w:tplc="1009000F" w:tentative="1">
      <w:start w:val="1"/>
      <w:numFmt w:val="decimal"/>
      <w:lvlText w:val="%7."/>
      <w:lvlJc w:val="left"/>
      <w:pPr>
        <w:ind w:left="5227" w:hanging="360"/>
      </w:pPr>
    </w:lvl>
    <w:lvl w:ilvl="7" w:tplc="10090019" w:tentative="1">
      <w:start w:val="1"/>
      <w:numFmt w:val="lowerLetter"/>
      <w:lvlText w:val="%8."/>
      <w:lvlJc w:val="left"/>
      <w:pPr>
        <w:ind w:left="5947" w:hanging="360"/>
      </w:pPr>
    </w:lvl>
    <w:lvl w:ilvl="8" w:tplc="10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21" w15:restartNumberingAfterBreak="0">
    <w:nsid w:val="4E9A2A14"/>
    <w:multiLevelType w:val="hybridMultilevel"/>
    <w:tmpl w:val="18607DE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A02AF5"/>
    <w:multiLevelType w:val="hybridMultilevel"/>
    <w:tmpl w:val="168AF2D8"/>
    <w:lvl w:ilvl="0" w:tplc="10090001">
      <w:start w:val="1"/>
      <w:numFmt w:val="bullet"/>
      <w:lvlText w:val=""/>
      <w:lvlJc w:val="left"/>
      <w:pPr>
        <w:ind w:left="71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5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7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9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1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3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5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74" w:hanging="360"/>
      </w:pPr>
      <w:rPr>
        <w:rFonts w:ascii="Wingdings" w:hAnsi="Wingdings" w:hint="default"/>
      </w:rPr>
    </w:lvl>
  </w:abstractNum>
  <w:abstractNum w:abstractNumId="23" w15:restartNumberingAfterBreak="0">
    <w:nsid w:val="51A458FA"/>
    <w:multiLevelType w:val="hybridMultilevel"/>
    <w:tmpl w:val="95C4FDC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D13399"/>
    <w:multiLevelType w:val="hybridMultilevel"/>
    <w:tmpl w:val="89EA5152"/>
    <w:lvl w:ilvl="0" w:tplc="55924A52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10090019">
      <w:start w:val="1"/>
      <w:numFmt w:val="lowerLetter"/>
      <w:lvlText w:val="%2."/>
      <w:lvlJc w:val="left"/>
      <w:pPr>
        <w:ind w:left="1627" w:hanging="360"/>
      </w:pPr>
    </w:lvl>
    <w:lvl w:ilvl="2" w:tplc="1009001B" w:tentative="1">
      <w:start w:val="1"/>
      <w:numFmt w:val="lowerRoman"/>
      <w:lvlText w:val="%3."/>
      <w:lvlJc w:val="right"/>
      <w:pPr>
        <w:ind w:left="2347" w:hanging="180"/>
      </w:pPr>
    </w:lvl>
    <w:lvl w:ilvl="3" w:tplc="1009000F" w:tentative="1">
      <w:start w:val="1"/>
      <w:numFmt w:val="decimal"/>
      <w:lvlText w:val="%4."/>
      <w:lvlJc w:val="left"/>
      <w:pPr>
        <w:ind w:left="3067" w:hanging="360"/>
      </w:pPr>
    </w:lvl>
    <w:lvl w:ilvl="4" w:tplc="10090019" w:tentative="1">
      <w:start w:val="1"/>
      <w:numFmt w:val="lowerLetter"/>
      <w:lvlText w:val="%5."/>
      <w:lvlJc w:val="left"/>
      <w:pPr>
        <w:ind w:left="3787" w:hanging="360"/>
      </w:pPr>
    </w:lvl>
    <w:lvl w:ilvl="5" w:tplc="1009001B" w:tentative="1">
      <w:start w:val="1"/>
      <w:numFmt w:val="lowerRoman"/>
      <w:lvlText w:val="%6."/>
      <w:lvlJc w:val="right"/>
      <w:pPr>
        <w:ind w:left="4507" w:hanging="180"/>
      </w:pPr>
    </w:lvl>
    <w:lvl w:ilvl="6" w:tplc="1009000F" w:tentative="1">
      <w:start w:val="1"/>
      <w:numFmt w:val="decimal"/>
      <w:lvlText w:val="%7."/>
      <w:lvlJc w:val="left"/>
      <w:pPr>
        <w:ind w:left="5227" w:hanging="360"/>
      </w:pPr>
    </w:lvl>
    <w:lvl w:ilvl="7" w:tplc="10090019" w:tentative="1">
      <w:start w:val="1"/>
      <w:numFmt w:val="lowerLetter"/>
      <w:lvlText w:val="%8."/>
      <w:lvlJc w:val="left"/>
      <w:pPr>
        <w:ind w:left="5947" w:hanging="360"/>
      </w:pPr>
    </w:lvl>
    <w:lvl w:ilvl="8" w:tplc="10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25" w15:restartNumberingAfterBreak="0">
    <w:nsid w:val="543710F7"/>
    <w:multiLevelType w:val="hybridMultilevel"/>
    <w:tmpl w:val="30A6C0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39148B"/>
    <w:multiLevelType w:val="hybridMultilevel"/>
    <w:tmpl w:val="7CAE9490"/>
    <w:lvl w:ilvl="0" w:tplc="1009000F">
      <w:start w:val="1"/>
      <w:numFmt w:val="decimal"/>
      <w:lvlText w:val="%1."/>
      <w:lvlJc w:val="left"/>
      <w:pPr>
        <w:ind w:left="1080" w:hanging="360"/>
      </w:p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3E3270"/>
    <w:multiLevelType w:val="hybridMultilevel"/>
    <w:tmpl w:val="8508190E"/>
    <w:lvl w:ilvl="0" w:tplc="10090001">
      <w:start w:val="1"/>
      <w:numFmt w:val="bullet"/>
      <w:lvlText w:val=""/>
      <w:lvlJc w:val="left"/>
      <w:pPr>
        <w:ind w:left="71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5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7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9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1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3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5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74" w:hanging="360"/>
      </w:pPr>
      <w:rPr>
        <w:rFonts w:ascii="Wingdings" w:hAnsi="Wingdings" w:hint="default"/>
      </w:rPr>
    </w:lvl>
  </w:abstractNum>
  <w:abstractNum w:abstractNumId="28" w15:restartNumberingAfterBreak="0">
    <w:nsid w:val="61A010C6"/>
    <w:multiLevelType w:val="hybridMultilevel"/>
    <w:tmpl w:val="79460F9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C4116E"/>
    <w:multiLevelType w:val="hybridMultilevel"/>
    <w:tmpl w:val="B96E32D0"/>
    <w:lvl w:ilvl="0" w:tplc="1009000F">
      <w:start w:val="1"/>
      <w:numFmt w:val="decimal"/>
      <w:lvlText w:val="%1."/>
      <w:lvlJc w:val="left"/>
      <w:pPr>
        <w:ind w:left="907" w:hanging="360"/>
      </w:pPr>
    </w:lvl>
    <w:lvl w:ilvl="1" w:tplc="10090019">
      <w:start w:val="1"/>
      <w:numFmt w:val="lowerLetter"/>
      <w:lvlText w:val="%2."/>
      <w:lvlJc w:val="left"/>
      <w:pPr>
        <w:ind w:left="1627" w:hanging="360"/>
      </w:pPr>
    </w:lvl>
    <w:lvl w:ilvl="2" w:tplc="1009001B" w:tentative="1">
      <w:start w:val="1"/>
      <w:numFmt w:val="lowerRoman"/>
      <w:lvlText w:val="%3."/>
      <w:lvlJc w:val="right"/>
      <w:pPr>
        <w:ind w:left="2347" w:hanging="180"/>
      </w:pPr>
    </w:lvl>
    <w:lvl w:ilvl="3" w:tplc="1009000F" w:tentative="1">
      <w:start w:val="1"/>
      <w:numFmt w:val="decimal"/>
      <w:lvlText w:val="%4."/>
      <w:lvlJc w:val="left"/>
      <w:pPr>
        <w:ind w:left="3067" w:hanging="360"/>
      </w:pPr>
    </w:lvl>
    <w:lvl w:ilvl="4" w:tplc="10090019" w:tentative="1">
      <w:start w:val="1"/>
      <w:numFmt w:val="lowerLetter"/>
      <w:lvlText w:val="%5."/>
      <w:lvlJc w:val="left"/>
      <w:pPr>
        <w:ind w:left="3787" w:hanging="360"/>
      </w:pPr>
    </w:lvl>
    <w:lvl w:ilvl="5" w:tplc="1009001B" w:tentative="1">
      <w:start w:val="1"/>
      <w:numFmt w:val="lowerRoman"/>
      <w:lvlText w:val="%6."/>
      <w:lvlJc w:val="right"/>
      <w:pPr>
        <w:ind w:left="4507" w:hanging="180"/>
      </w:pPr>
    </w:lvl>
    <w:lvl w:ilvl="6" w:tplc="1009000F" w:tentative="1">
      <w:start w:val="1"/>
      <w:numFmt w:val="decimal"/>
      <w:lvlText w:val="%7."/>
      <w:lvlJc w:val="left"/>
      <w:pPr>
        <w:ind w:left="5227" w:hanging="360"/>
      </w:pPr>
    </w:lvl>
    <w:lvl w:ilvl="7" w:tplc="10090019" w:tentative="1">
      <w:start w:val="1"/>
      <w:numFmt w:val="lowerLetter"/>
      <w:lvlText w:val="%8."/>
      <w:lvlJc w:val="left"/>
      <w:pPr>
        <w:ind w:left="5947" w:hanging="360"/>
      </w:pPr>
    </w:lvl>
    <w:lvl w:ilvl="8" w:tplc="10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30" w15:restartNumberingAfterBreak="0">
    <w:nsid w:val="693618DF"/>
    <w:multiLevelType w:val="hybridMultilevel"/>
    <w:tmpl w:val="BD086F2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893C4E"/>
    <w:multiLevelType w:val="hybridMultilevel"/>
    <w:tmpl w:val="87D4605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E5294E"/>
    <w:multiLevelType w:val="hybridMultilevel"/>
    <w:tmpl w:val="9EB4D4A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EE5564"/>
    <w:multiLevelType w:val="hybridMultilevel"/>
    <w:tmpl w:val="6160176E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75C674D"/>
    <w:multiLevelType w:val="multilevel"/>
    <w:tmpl w:val="A7E46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86B0193"/>
    <w:multiLevelType w:val="hybridMultilevel"/>
    <w:tmpl w:val="255EEF2A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DEE6B5C"/>
    <w:multiLevelType w:val="hybridMultilevel"/>
    <w:tmpl w:val="FE1E4FA2"/>
    <w:lvl w:ilvl="0" w:tplc="10090001">
      <w:start w:val="1"/>
      <w:numFmt w:val="bullet"/>
      <w:lvlText w:val=""/>
      <w:lvlJc w:val="left"/>
      <w:pPr>
        <w:ind w:left="71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5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7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9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1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3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5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74" w:hanging="360"/>
      </w:pPr>
      <w:rPr>
        <w:rFonts w:ascii="Wingdings" w:hAnsi="Wingdings" w:hint="default"/>
      </w:rPr>
    </w:lvl>
  </w:abstractNum>
  <w:abstractNum w:abstractNumId="37" w15:restartNumberingAfterBreak="0">
    <w:nsid w:val="7EC341A0"/>
    <w:multiLevelType w:val="multilevel"/>
    <w:tmpl w:val="A6D6E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145460516">
    <w:abstractNumId w:val="1"/>
  </w:num>
  <w:num w:numId="2" w16cid:durableId="52505175">
    <w:abstractNumId w:val="0"/>
  </w:num>
  <w:num w:numId="3" w16cid:durableId="326641190">
    <w:abstractNumId w:val="12"/>
  </w:num>
  <w:num w:numId="4" w16cid:durableId="223226932">
    <w:abstractNumId w:val="20"/>
  </w:num>
  <w:num w:numId="5" w16cid:durableId="4213810">
    <w:abstractNumId w:val="26"/>
  </w:num>
  <w:num w:numId="6" w16cid:durableId="692417517">
    <w:abstractNumId w:val="33"/>
  </w:num>
  <w:num w:numId="7" w16cid:durableId="2112044637">
    <w:abstractNumId w:val="7"/>
  </w:num>
  <w:num w:numId="8" w16cid:durableId="732118270">
    <w:abstractNumId w:val="2"/>
  </w:num>
  <w:num w:numId="9" w16cid:durableId="1090199472">
    <w:abstractNumId w:val="17"/>
  </w:num>
  <w:num w:numId="10" w16cid:durableId="1974678231">
    <w:abstractNumId w:val="21"/>
  </w:num>
  <w:num w:numId="11" w16cid:durableId="1064375261">
    <w:abstractNumId w:val="29"/>
  </w:num>
  <w:num w:numId="12" w16cid:durableId="1335064592">
    <w:abstractNumId w:val="16"/>
  </w:num>
  <w:num w:numId="13" w16cid:durableId="57115618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97383329">
    <w:abstractNumId w:val="24"/>
  </w:num>
  <w:num w:numId="15" w16cid:durableId="2972230">
    <w:abstractNumId w:val="10"/>
  </w:num>
  <w:num w:numId="16" w16cid:durableId="127936338">
    <w:abstractNumId w:val="10"/>
  </w:num>
  <w:num w:numId="17" w16cid:durableId="1188835376">
    <w:abstractNumId w:val="37"/>
  </w:num>
  <w:num w:numId="18" w16cid:durableId="290594861">
    <w:abstractNumId w:val="34"/>
  </w:num>
  <w:num w:numId="19" w16cid:durableId="25436844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50863912">
    <w:abstractNumId w:val="8"/>
  </w:num>
  <w:num w:numId="21" w16cid:durableId="437137993">
    <w:abstractNumId w:val="9"/>
  </w:num>
  <w:num w:numId="22" w16cid:durableId="1333610265">
    <w:abstractNumId w:val="4"/>
  </w:num>
  <w:num w:numId="23" w16cid:durableId="1458452539">
    <w:abstractNumId w:val="11"/>
  </w:num>
  <w:num w:numId="24" w16cid:durableId="2112696128">
    <w:abstractNumId w:val="30"/>
  </w:num>
  <w:num w:numId="25" w16cid:durableId="1030838116">
    <w:abstractNumId w:val="22"/>
  </w:num>
  <w:num w:numId="26" w16cid:durableId="263727752">
    <w:abstractNumId w:val="36"/>
  </w:num>
  <w:num w:numId="27" w16cid:durableId="639456913">
    <w:abstractNumId w:val="27"/>
  </w:num>
  <w:num w:numId="28" w16cid:durableId="546376976">
    <w:abstractNumId w:val="31"/>
  </w:num>
  <w:num w:numId="29" w16cid:durableId="665018126">
    <w:abstractNumId w:val="1"/>
  </w:num>
  <w:num w:numId="30" w16cid:durableId="413404583">
    <w:abstractNumId w:val="5"/>
  </w:num>
  <w:num w:numId="31" w16cid:durableId="771317942">
    <w:abstractNumId w:val="35"/>
  </w:num>
  <w:num w:numId="32" w16cid:durableId="851188988">
    <w:abstractNumId w:val="15"/>
  </w:num>
  <w:num w:numId="33" w16cid:durableId="821194507">
    <w:abstractNumId w:val="1"/>
    <w:lvlOverride w:ilvl="0">
      <w:startOverride w:val="1"/>
    </w:lvlOverride>
  </w:num>
  <w:num w:numId="34" w16cid:durableId="7584504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832721539">
    <w:abstractNumId w:val="3"/>
  </w:num>
  <w:num w:numId="36" w16cid:durableId="928200580">
    <w:abstractNumId w:val="32"/>
  </w:num>
  <w:num w:numId="37" w16cid:durableId="1766532419">
    <w:abstractNumId w:val="19"/>
  </w:num>
  <w:num w:numId="38" w16cid:durableId="763494920">
    <w:abstractNumId w:val="14"/>
  </w:num>
  <w:num w:numId="39" w16cid:durableId="683897225">
    <w:abstractNumId w:val="28"/>
  </w:num>
  <w:num w:numId="40" w16cid:durableId="1463500074">
    <w:abstractNumId w:val="13"/>
  </w:num>
  <w:num w:numId="41" w16cid:durableId="1458841627">
    <w:abstractNumId w:val="25"/>
  </w:num>
  <w:num w:numId="42" w16cid:durableId="1116211875">
    <w:abstractNumId w:val="2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>
      <o:colormru v:ext="edit" colors="teal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A60"/>
    <w:rsid w:val="00005F98"/>
    <w:rsid w:val="0001231D"/>
    <w:rsid w:val="00013C6B"/>
    <w:rsid w:val="000143AD"/>
    <w:rsid w:val="00014476"/>
    <w:rsid w:val="00015431"/>
    <w:rsid w:val="00015DD0"/>
    <w:rsid w:val="000211AB"/>
    <w:rsid w:val="00023952"/>
    <w:rsid w:val="000334AB"/>
    <w:rsid w:val="0003626E"/>
    <w:rsid w:val="0004140C"/>
    <w:rsid w:val="00042BE4"/>
    <w:rsid w:val="00043533"/>
    <w:rsid w:val="000440A2"/>
    <w:rsid w:val="00045B39"/>
    <w:rsid w:val="000461BB"/>
    <w:rsid w:val="000468B2"/>
    <w:rsid w:val="00055C8F"/>
    <w:rsid w:val="000573DF"/>
    <w:rsid w:val="00063342"/>
    <w:rsid w:val="00072CEB"/>
    <w:rsid w:val="000730E7"/>
    <w:rsid w:val="000739C8"/>
    <w:rsid w:val="00074FFC"/>
    <w:rsid w:val="00080D65"/>
    <w:rsid w:val="00083E86"/>
    <w:rsid w:val="00086AE4"/>
    <w:rsid w:val="0009038A"/>
    <w:rsid w:val="000A2662"/>
    <w:rsid w:val="000A3D2F"/>
    <w:rsid w:val="000A5852"/>
    <w:rsid w:val="000A6E57"/>
    <w:rsid w:val="000C4678"/>
    <w:rsid w:val="000C5786"/>
    <w:rsid w:val="000C5F94"/>
    <w:rsid w:val="000D6A62"/>
    <w:rsid w:val="000E2B5C"/>
    <w:rsid w:val="000E4253"/>
    <w:rsid w:val="000E4AB2"/>
    <w:rsid w:val="000E7EA4"/>
    <w:rsid w:val="000F5FF0"/>
    <w:rsid w:val="00102F8C"/>
    <w:rsid w:val="00105D42"/>
    <w:rsid w:val="00115252"/>
    <w:rsid w:val="0011573E"/>
    <w:rsid w:val="00120701"/>
    <w:rsid w:val="00121549"/>
    <w:rsid w:val="00121F23"/>
    <w:rsid w:val="001273D3"/>
    <w:rsid w:val="001305DE"/>
    <w:rsid w:val="001350DE"/>
    <w:rsid w:val="001354AA"/>
    <w:rsid w:val="0013551C"/>
    <w:rsid w:val="00136A3E"/>
    <w:rsid w:val="00137146"/>
    <w:rsid w:val="00140DAE"/>
    <w:rsid w:val="001423B9"/>
    <w:rsid w:val="00146292"/>
    <w:rsid w:val="0015180F"/>
    <w:rsid w:val="001540DE"/>
    <w:rsid w:val="001604FC"/>
    <w:rsid w:val="00160CC1"/>
    <w:rsid w:val="00163865"/>
    <w:rsid w:val="00173BA1"/>
    <w:rsid w:val="001759C4"/>
    <w:rsid w:val="00176013"/>
    <w:rsid w:val="00176543"/>
    <w:rsid w:val="00176FBF"/>
    <w:rsid w:val="00180791"/>
    <w:rsid w:val="00187448"/>
    <w:rsid w:val="00190139"/>
    <w:rsid w:val="00193653"/>
    <w:rsid w:val="001943BB"/>
    <w:rsid w:val="001955AF"/>
    <w:rsid w:val="0019779A"/>
    <w:rsid w:val="001A036A"/>
    <w:rsid w:val="001A1674"/>
    <w:rsid w:val="001B0FCB"/>
    <w:rsid w:val="001B3B87"/>
    <w:rsid w:val="001D169C"/>
    <w:rsid w:val="001D4FA4"/>
    <w:rsid w:val="001D5826"/>
    <w:rsid w:val="001D70F7"/>
    <w:rsid w:val="001E0A31"/>
    <w:rsid w:val="001E1174"/>
    <w:rsid w:val="001E1D8F"/>
    <w:rsid w:val="001E54D0"/>
    <w:rsid w:val="001E6515"/>
    <w:rsid w:val="001F048E"/>
    <w:rsid w:val="001F1015"/>
    <w:rsid w:val="001F19CC"/>
    <w:rsid w:val="001F416E"/>
    <w:rsid w:val="001F6565"/>
    <w:rsid w:val="00216448"/>
    <w:rsid w:val="00217CC6"/>
    <w:rsid w:val="00221937"/>
    <w:rsid w:val="00221E86"/>
    <w:rsid w:val="0022420C"/>
    <w:rsid w:val="00227898"/>
    <w:rsid w:val="00227B10"/>
    <w:rsid w:val="002308C5"/>
    <w:rsid w:val="00231A1A"/>
    <w:rsid w:val="00234733"/>
    <w:rsid w:val="00235441"/>
    <w:rsid w:val="00237FC8"/>
    <w:rsid w:val="002400B6"/>
    <w:rsid w:val="00247009"/>
    <w:rsid w:val="00250DA1"/>
    <w:rsid w:val="00251903"/>
    <w:rsid w:val="00254EE4"/>
    <w:rsid w:val="00256BA9"/>
    <w:rsid w:val="00256EFC"/>
    <w:rsid w:val="00257528"/>
    <w:rsid w:val="00267566"/>
    <w:rsid w:val="002763B2"/>
    <w:rsid w:val="00276FA1"/>
    <w:rsid w:val="00281197"/>
    <w:rsid w:val="00282A52"/>
    <w:rsid w:val="002831B6"/>
    <w:rsid w:val="00285853"/>
    <w:rsid w:val="002876ED"/>
    <w:rsid w:val="00291B4A"/>
    <w:rsid w:val="002A668D"/>
    <w:rsid w:val="002B163A"/>
    <w:rsid w:val="002B1907"/>
    <w:rsid w:val="002C06FF"/>
    <w:rsid w:val="002C1E83"/>
    <w:rsid w:val="002C2204"/>
    <w:rsid w:val="002C2368"/>
    <w:rsid w:val="002C3D7E"/>
    <w:rsid w:val="002C4EB3"/>
    <w:rsid w:val="002D04CA"/>
    <w:rsid w:val="002D3C9D"/>
    <w:rsid w:val="002D4480"/>
    <w:rsid w:val="002D6F37"/>
    <w:rsid w:val="002E222A"/>
    <w:rsid w:val="002E31AB"/>
    <w:rsid w:val="002E4BF2"/>
    <w:rsid w:val="002F708B"/>
    <w:rsid w:val="002F7F57"/>
    <w:rsid w:val="00301B65"/>
    <w:rsid w:val="00301C97"/>
    <w:rsid w:val="0030425E"/>
    <w:rsid w:val="00312973"/>
    <w:rsid w:val="00313C8A"/>
    <w:rsid w:val="00321F4B"/>
    <w:rsid w:val="00325CA6"/>
    <w:rsid w:val="003367D3"/>
    <w:rsid w:val="00336843"/>
    <w:rsid w:val="003511CC"/>
    <w:rsid w:val="00353D64"/>
    <w:rsid w:val="00360AE4"/>
    <w:rsid w:val="00360B6E"/>
    <w:rsid w:val="00361DEE"/>
    <w:rsid w:val="00363640"/>
    <w:rsid w:val="00367189"/>
    <w:rsid w:val="00367729"/>
    <w:rsid w:val="0037268C"/>
    <w:rsid w:val="00376B8E"/>
    <w:rsid w:val="003800A2"/>
    <w:rsid w:val="003848F8"/>
    <w:rsid w:val="00387A1E"/>
    <w:rsid w:val="003A4C65"/>
    <w:rsid w:val="003A4D53"/>
    <w:rsid w:val="003A7E41"/>
    <w:rsid w:val="003B70BB"/>
    <w:rsid w:val="003C4B6C"/>
    <w:rsid w:val="003C5CA8"/>
    <w:rsid w:val="003D37B4"/>
    <w:rsid w:val="003D3933"/>
    <w:rsid w:val="003D4AF3"/>
    <w:rsid w:val="003E1406"/>
    <w:rsid w:val="003E4C5B"/>
    <w:rsid w:val="003E69D5"/>
    <w:rsid w:val="003F6F84"/>
    <w:rsid w:val="00400007"/>
    <w:rsid w:val="00400A84"/>
    <w:rsid w:val="00401352"/>
    <w:rsid w:val="00401613"/>
    <w:rsid w:val="00401CCC"/>
    <w:rsid w:val="00403304"/>
    <w:rsid w:val="00404666"/>
    <w:rsid w:val="00405DC0"/>
    <w:rsid w:val="00405F3F"/>
    <w:rsid w:val="00406AA1"/>
    <w:rsid w:val="004074F7"/>
    <w:rsid w:val="004078E1"/>
    <w:rsid w:val="00411F8B"/>
    <w:rsid w:val="00412421"/>
    <w:rsid w:val="00412CB3"/>
    <w:rsid w:val="00415B00"/>
    <w:rsid w:val="004211A5"/>
    <w:rsid w:val="0042253F"/>
    <w:rsid w:val="004236CA"/>
    <w:rsid w:val="004271A2"/>
    <w:rsid w:val="00432D86"/>
    <w:rsid w:val="00435494"/>
    <w:rsid w:val="00435A09"/>
    <w:rsid w:val="00435AE1"/>
    <w:rsid w:val="00440113"/>
    <w:rsid w:val="004518EB"/>
    <w:rsid w:val="0045310C"/>
    <w:rsid w:val="0045383B"/>
    <w:rsid w:val="004550C2"/>
    <w:rsid w:val="004652E9"/>
    <w:rsid w:val="0046774D"/>
    <w:rsid w:val="00470C9D"/>
    <w:rsid w:val="00472DFB"/>
    <w:rsid w:val="00473207"/>
    <w:rsid w:val="004748EB"/>
    <w:rsid w:val="00475231"/>
    <w:rsid w:val="00477352"/>
    <w:rsid w:val="004806CE"/>
    <w:rsid w:val="004879D6"/>
    <w:rsid w:val="00495017"/>
    <w:rsid w:val="004A072F"/>
    <w:rsid w:val="004A07E7"/>
    <w:rsid w:val="004A43C3"/>
    <w:rsid w:val="004A5920"/>
    <w:rsid w:val="004B1CFF"/>
    <w:rsid w:val="004B42DB"/>
    <w:rsid w:val="004B5C09"/>
    <w:rsid w:val="004B5F12"/>
    <w:rsid w:val="004C0CCB"/>
    <w:rsid w:val="004C3B44"/>
    <w:rsid w:val="004C45B0"/>
    <w:rsid w:val="004C5772"/>
    <w:rsid w:val="004D71B3"/>
    <w:rsid w:val="004E227E"/>
    <w:rsid w:val="004E6BF5"/>
    <w:rsid w:val="004F7009"/>
    <w:rsid w:val="00504EFB"/>
    <w:rsid w:val="005070C9"/>
    <w:rsid w:val="0051178F"/>
    <w:rsid w:val="00517B3F"/>
    <w:rsid w:val="0052210F"/>
    <w:rsid w:val="00524C15"/>
    <w:rsid w:val="00525053"/>
    <w:rsid w:val="00536D7B"/>
    <w:rsid w:val="005426C7"/>
    <w:rsid w:val="00543D6B"/>
    <w:rsid w:val="00544E50"/>
    <w:rsid w:val="005451F4"/>
    <w:rsid w:val="0054540A"/>
    <w:rsid w:val="005465D0"/>
    <w:rsid w:val="005466FE"/>
    <w:rsid w:val="00546F56"/>
    <w:rsid w:val="00554276"/>
    <w:rsid w:val="005545C8"/>
    <w:rsid w:val="0056164A"/>
    <w:rsid w:val="00567368"/>
    <w:rsid w:val="005757F4"/>
    <w:rsid w:val="00587B4A"/>
    <w:rsid w:val="00591580"/>
    <w:rsid w:val="0059754E"/>
    <w:rsid w:val="005A1446"/>
    <w:rsid w:val="005A3CC3"/>
    <w:rsid w:val="005A3F34"/>
    <w:rsid w:val="005A4747"/>
    <w:rsid w:val="005A79D7"/>
    <w:rsid w:val="005B0FAD"/>
    <w:rsid w:val="005B5635"/>
    <w:rsid w:val="005B5C96"/>
    <w:rsid w:val="005C3789"/>
    <w:rsid w:val="005C419E"/>
    <w:rsid w:val="005C54BD"/>
    <w:rsid w:val="005E1801"/>
    <w:rsid w:val="005E5511"/>
    <w:rsid w:val="005E6337"/>
    <w:rsid w:val="005E6818"/>
    <w:rsid w:val="005E7CE7"/>
    <w:rsid w:val="005F03C7"/>
    <w:rsid w:val="005F40FE"/>
    <w:rsid w:val="0061060E"/>
    <w:rsid w:val="00611DE3"/>
    <w:rsid w:val="00616B41"/>
    <w:rsid w:val="00617016"/>
    <w:rsid w:val="00620AE8"/>
    <w:rsid w:val="006249C4"/>
    <w:rsid w:val="00630515"/>
    <w:rsid w:val="00633ECA"/>
    <w:rsid w:val="0064253E"/>
    <w:rsid w:val="00643A07"/>
    <w:rsid w:val="00643ADA"/>
    <w:rsid w:val="00645BE7"/>
    <w:rsid w:val="006460CE"/>
    <w:rsid w:val="0064628C"/>
    <w:rsid w:val="0064686E"/>
    <w:rsid w:val="00647083"/>
    <w:rsid w:val="00650E5E"/>
    <w:rsid w:val="0065113F"/>
    <w:rsid w:val="00652CED"/>
    <w:rsid w:val="006530D9"/>
    <w:rsid w:val="00680296"/>
    <w:rsid w:val="006852E3"/>
    <w:rsid w:val="00685E97"/>
    <w:rsid w:val="00687389"/>
    <w:rsid w:val="00687B17"/>
    <w:rsid w:val="006901AE"/>
    <w:rsid w:val="006905CC"/>
    <w:rsid w:val="00691716"/>
    <w:rsid w:val="006928C1"/>
    <w:rsid w:val="00692C33"/>
    <w:rsid w:val="00692C48"/>
    <w:rsid w:val="006A0A75"/>
    <w:rsid w:val="006A422F"/>
    <w:rsid w:val="006A4341"/>
    <w:rsid w:val="006A53D4"/>
    <w:rsid w:val="006A597E"/>
    <w:rsid w:val="006B1D63"/>
    <w:rsid w:val="006B2466"/>
    <w:rsid w:val="006B347D"/>
    <w:rsid w:val="006B47AC"/>
    <w:rsid w:val="006B6C82"/>
    <w:rsid w:val="006B714F"/>
    <w:rsid w:val="006C0660"/>
    <w:rsid w:val="006C386F"/>
    <w:rsid w:val="006C4704"/>
    <w:rsid w:val="006C56D2"/>
    <w:rsid w:val="006D1BA3"/>
    <w:rsid w:val="006D5D55"/>
    <w:rsid w:val="006D6D2F"/>
    <w:rsid w:val="006E016E"/>
    <w:rsid w:val="006E0C35"/>
    <w:rsid w:val="006E2535"/>
    <w:rsid w:val="006E4892"/>
    <w:rsid w:val="006E63D6"/>
    <w:rsid w:val="006F03D4"/>
    <w:rsid w:val="006F1E22"/>
    <w:rsid w:val="006F27FC"/>
    <w:rsid w:val="006F3445"/>
    <w:rsid w:val="006F5419"/>
    <w:rsid w:val="00712C92"/>
    <w:rsid w:val="00714909"/>
    <w:rsid w:val="00714CBA"/>
    <w:rsid w:val="00715C7A"/>
    <w:rsid w:val="00720867"/>
    <w:rsid w:val="00722CEF"/>
    <w:rsid w:val="00730DC1"/>
    <w:rsid w:val="00732383"/>
    <w:rsid w:val="0073300B"/>
    <w:rsid w:val="0073556D"/>
    <w:rsid w:val="007424B1"/>
    <w:rsid w:val="00745020"/>
    <w:rsid w:val="00752E1C"/>
    <w:rsid w:val="00753291"/>
    <w:rsid w:val="00753455"/>
    <w:rsid w:val="0075588C"/>
    <w:rsid w:val="00760D16"/>
    <w:rsid w:val="007610A5"/>
    <w:rsid w:val="007616B6"/>
    <w:rsid w:val="00764143"/>
    <w:rsid w:val="007657C8"/>
    <w:rsid w:val="00771C24"/>
    <w:rsid w:val="00772444"/>
    <w:rsid w:val="00783874"/>
    <w:rsid w:val="00784086"/>
    <w:rsid w:val="00785027"/>
    <w:rsid w:val="007850EE"/>
    <w:rsid w:val="007870EA"/>
    <w:rsid w:val="007936DB"/>
    <w:rsid w:val="00797C37"/>
    <w:rsid w:val="007A041B"/>
    <w:rsid w:val="007A094A"/>
    <w:rsid w:val="007A7819"/>
    <w:rsid w:val="007A7BD9"/>
    <w:rsid w:val="007B0FBD"/>
    <w:rsid w:val="007B57A5"/>
    <w:rsid w:val="007B733F"/>
    <w:rsid w:val="007C4035"/>
    <w:rsid w:val="007C5B21"/>
    <w:rsid w:val="007D184C"/>
    <w:rsid w:val="007D326E"/>
    <w:rsid w:val="007D4456"/>
    <w:rsid w:val="007D5836"/>
    <w:rsid w:val="007E05A4"/>
    <w:rsid w:val="007E5BB0"/>
    <w:rsid w:val="007F368D"/>
    <w:rsid w:val="007F467F"/>
    <w:rsid w:val="008007FC"/>
    <w:rsid w:val="00804D87"/>
    <w:rsid w:val="00806BAB"/>
    <w:rsid w:val="00814346"/>
    <w:rsid w:val="008240DA"/>
    <w:rsid w:val="008243AA"/>
    <w:rsid w:val="00824E1D"/>
    <w:rsid w:val="00827B0E"/>
    <w:rsid w:val="00830C4F"/>
    <w:rsid w:val="00836CB5"/>
    <w:rsid w:val="008429E5"/>
    <w:rsid w:val="0084421A"/>
    <w:rsid w:val="0084656C"/>
    <w:rsid w:val="008516C9"/>
    <w:rsid w:val="00851D41"/>
    <w:rsid w:val="00851FFB"/>
    <w:rsid w:val="008536AB"/>
    <w:rsid w:val="00857CCB"/>
    <w:rsid w:val="00863387"/>
    <w:rsid w:val="008636BC"/>
    <w:rsid w:val="00864110"/>
    <w:rsid w:val="008644DD"/>
    <w:rsid w:val="00864CD2"/>
    <w:rsid w:val="00865096"/>
    <w:rsid w:val="00867EA4"/>
    <w:rsid w:val="00871037"/>
    <w:rsid w:val="00872884"/>
    <w:rsid w:val="0088306F"/>
    <w:rsid w:val="00883213"/>
    <w:rsid w:val="0089111C"/>
    <w:rsid w:val="00891A12"/>
    <w:rsid w:val="00895B84"/>
    <w:rsid w:val="00897760"/>
    <w:rsid w:val="00897D88"/>
    <w:rsid w:val="008A0CE8"/>
    <w:rsid w:val="008A13BC"/>
    <w:rsid w:val="008A1631"/>
    <w:rsid w:val="008A4021"/>
    <w:rsid w:val="008A527F"/>
    <w:rsid w:val="008A727E"/>
    <w:rsid w:val="008B3E10"/>
    <w:rsid w:val="008B68AA"/>
    <w:rsid w:val="008B694C"/>
    <w:rsid w:val="008C08A1"/>
    <w:rsid w:val="008C0F29"/>
    <w:rsid w:val="008C3F8A"/>
    <w:rsid w:val="008E476B"/>
    <w:rsid w:val="008E4FF7"/>
    <w:rsid w:val="008E5F35"/>
    <w:rsid w:val="008E65E3"/>
    <w:rsid w:val="008F04A6"/>
    <w:rsid w:val="008F482F"/>
    <w:rsid w:val="009004D6"/>
    <w:rsid w:val="00910BEF"/>
    <w:rsid w:val="00911866"/>
    <w:rsid w:val="009120D5"/>
    <w:rsid w:val="009123DC"/>
    <w:rsid w:val="00920625"/>
    <w:rsid w:val="009218A7"/>
    <w:rsid w:val="00932F50"/>
    <w:rsid w:val="009377F5"/>
    <w:rsid w:val="009407C7"/>
    <w:rsid w:val="0094508E"/>
    <w:rsid w:val="009519D5"/>
    <w:rsid w:val="00953229"/>
    <w:rsid w:val="00954597"/>
    <w:rsid w:val="00955B5D"/>
    <w:rsid w:val="00976058"/>
    <w:rsid w:val="00981793"/>
    <w:rsid w:val="009829F1"/>
    <w:rsid w:val="00982DB4"/>
    <w:rsid w:val="00987175"/>
    <w:rsid w:val="009871F8"/>
    <w:rsid w:val="00990FEB"/>
    <w:rsid w:val="009921B8"/>
    <w:rsid w:val="009A01DD"/>
    <w:rsid w:val="009A0F44"/>
    <w:rsid w:val="009A2772"/>
    <w:rsid w:val="009A4709"/>
    <w:rsid w:val="009A7B52"/>
    <w:rsid w:val="009B08CD"/>
    <w:rsid w:val="009B0EE9"/>
    <w:rsid w:val="009C376F"/>
    <w:rsid w:val="009C4AA1"/>
    <w:rsid w:val="009C54A8"/>
    <w:rsid w:val="009D483A"/>
    <w:rsid w:val="009D48BF"/>
    <w:rsid w:val="009E1646"/>
    <w:rsid w:val="009E26E5"/>
    <w:rsid w:val="009E7CBD"/>
    <w:rsid w:val="009F2A66"/>
    <w:rsid w:val="00A0345C"/>
    <w:rsid w:val="00A07662"/>
    <w:rsid w:val="00A07F55"/>
    <w:rsid w:val="00A21727"/>
    <w:rsid w:val="00A22007"/>
    <w:rsid w:val="00A27C0E"/>
    <w:rsid w:val="00A31E39"/>
    <w:rsid w:val="00A37761"/>
    <w:rsid w:val="00A42826"/>
    <w:rsid w:val="00A44C02"/>
    <w:rsid w:val="00A45170"/>
    <w:rsid w:val="00A46648"/>
    <w:rsid w:val="00A511FB"/>
    <w:rsid w:val="00A5159D"/>
    <w:rsid w:val="00A5290B"/>
    <w:rsid w:val="00A543A6"/>
    <w:rsid w:val="00A543BC"/>
    <w:rsid w:val="00A555AD"/>
    <w:rsid w:val="00A556F2"/>
    <w:rsid w:val="00A6312D"/>
    <w:rsid w:val="00A63424"/>
    <w:rsid w:val="00A65398"/>
    <w:rsid w:val="00A673C3"/>
    <w:rsid w:val="00A724A4"/>
    <w:rsid w:val="00A74302"/>
    <w:rsid w:val="00A865A7"/>
    <w:rsid w:val="00A91B66"/>
    <w:rsid w:val="00A9231C"/>
    <w:rsid w:val="00AA332A"/>
    <w:rsid w:val="00AA4261"/>
    <w:rsid w:val="00AA6282"/>
    <w:rsid w:val="00AA7125"/>
    <w:rsid w:val="00AA74D8"/>
    <w:rsid w:val="00AC4B2D"/>
    <w:rsid w:val="00AD7442"/>
    <w:rsid w:val="00AE0076"/>
    <w:rsid w:val="00AE33E3"/>
    <w:rsid w:val="00AE361F"/>
    <w:rsid w:val="00AE4E6E"/>
    <w:rsid w:val="00AE7C45"/>
    <w:rsid w:val="00AF2399"/>
    <w:rsid w:val="00AF2C9A"/>
    <w:rsid w:val="00AF4C35"/>
    <w:rsid w:val="00AF51B3"/>
    <w:rsid w:val="00B003A9"/>
    <w:rsid w:val="00B04A6F"/>
    <w:rsid w:val="00B05168"/>
    <w:rsid w:val="00B0751B"/>
    <w:rsid w:val="00B161D1"/>
    <w:rsid w:val="00B176BA"/>
    <w:rsid w:val="00B2180E"/>
    <w:rsid w:val="00B243C6"/>
    <w:rsid w:val="00B247A9"/>
    <w:rsid w:val="00B30B4E"/>
    <w:rsid w:val="00B33A73"/>
    <w:rsid w:val="00B347AC"/>
    <w:rsid w:val="00B35DBB"/>
    <w:rsid w:val="00B435B5"/>
    <w:rsid w:val="00B4509F"/>
    <w:rsid w:val="00B45C53"/>
    <w:rsid w:val="00B46B19"/>
    <w:rsid w:val="00B5064D"/>
    <w:rsid w:val="00B54356"/>
    <w:rsid w:val="00B54E3F"/>
    <w:rsid w:val="00B57C9B"/>
    <w:rsid w:val="00B60586"/>
    <w:rsid w:val="00B61530"/>
    <w:rsid w:val="00B626B9"/>
    <w:rsid w:val="00B626C4"/>
    <w:rsid w:val="00B6400B"/>
    <w:rsid w:val="00B65297"/>
    <w:rsid w:val="00B713FE"/>
    <w:rsid w:val="00B72D81"/>
    <w:rsid w:val="00B740D0"/>
    <w:rsid w:val="00B75CFC"/>
    <w:rsid w:val="00B76B04"/>
    <w:rsid w:val="00B80981"/>
    <w:rsid w:val="00B82387"/>
    <w:rsid w:val="00BA599A"/>
    <w:rsid w:val="00BA67E4"/>
    <w:rsid w:val="00BB0C57"/>
    <w:rsid w:val="00BB2FF8"/>
    <w:rsid w:val="00BB35DD"/>
    <w:rsid w:val="00BB3745"/>
    <w:rsid w:val="00BB44D7"/>
    <w:rsid w:val="00BB6FD8"/>
    <w:rsid w:val="00BC0DEB"/>
    <w:rsid w:val="00BC1D54"/>
    <w:rsid w:val="00BD2019"/>
    <w:rsid w:val="00BD2AD7"/>
    <w:rsid w:val="00BD477A"/>
    <w:rsid w:val="00BD6E52"/>
    <w:rsid w:val="00BE2037"/>
    <w:rsid w:val="00BE249E"/>
    <w:rsid w:val="00BE7438"/>
    <w:rsid w:val="00BF1547"/>
    <w:rsid w:val="00BF1570"/>
    <w:rsid w:val="00BF1934"/>
    <w:rsid w:val="00BF1A36"/>
    <w:rsid w:val="00BF3392"/>
    <w:rsid w:val="00C0236B"/>
    <w:rsid w:val="00C04358"/>
    <w:rsid w:val="00C1643D"/>
    <w:rsid w:val="00C17688"/>
    <w:rsid w:val="00C243E3"/>
    <w:rsid w:val="00C24F23"/>
    <w:rsid w:val="00C261A9"/>
    <w:rsid w:val="00C26C58"/>
    <w:rsid w:val="00C26F38"/>
    <w:rsid w:val="00C3101E"/>
    <w:rsid w:val="00C3111B"/>
    <w:rsid w:val="00C31EC2"/>
    <w:rsid w:val="00C36CD7"/>
    <w:rsid w:val="00C36EAD"/>
    <w:rsid w:val="00C47CB9"/>
    <w:rsid w:val="00C521BA"/>
    <w:rsid w:val="00C608CC"/>
    <w:rsid w:val="00C63CF1"/>
    <w:rsid w:val="00C70F55"/>
    <w:rsid w:val="00C71C9C"/>
    <w:rsid w:val="00C74E02"/>
    <w:rsid w:val="00C75947"/>
    <w:rsid w:val="00C80011"/>
    <w:rsid w:val="00C921BF"/>
    <w:rsid w:val="00C92B43"/>
    <w:rsid w:val="00C944F1"/>
    <w:rsid w:val="00C9498A"/>
    <w:rsid w:val="00C969E8"/>
    <w:rsid w:val="00C970B1"/>
    <w:rsid w:val="00CA54E9"/>
    <w:rsid w:val="00CA7D97"/>
    <w:rsid w:val="00CB10EF"/>
    <w:rsid w:val="00CB327E"/>
    <w:rsid w:val="00CC15EB"/>
    <w:rsid w:val="00CC6067"/>
    <w:rsid w:val="00CD0016"/>
    <w:rsid w:val="00CD1534"/>
    <w:rsid w:val="00CD1700"/>
    <w:rsid w:val="00CD2666"/>
    <w:rsid w:val="00CD367E"/>
    <w:rsid w:val="00CD4EAD"/>
    <w:rsid w:val="00CD6D19"/>
    <w:rsid w:val="00CE1252"/>
    <w:rsid w:val="00CE356F"/>
    <w:rsid w:val="00CE7519"/>
    <w:rsid w:val="00CF174A"/>
    <w:rsid w:val="00CF782D"/>
    <w:rsid w:val="00D03E72"/>
    <w:rsid w:val="00D208B5"/>
    <w:rsid w:val="00D22969"/>
    <w:rsid w:val="00D23525"/>
    <w:rsid w:val="00D31AB7"/>
    <w:rsid w:val="00D3489B"/>
    <w:rsid w:val="00D34CA4"/>
    <w:rsid w:val="00D362FD"/>
    <w:rsid w:val="00D42E69"/>
    <w:rsid w:val="00D4441F"/>
    <w:rsid w:val="00D44507"/>
    <w:rsid w:val="00D44E0C"/>
    <w:rsid w:val="00D4701A"/>
    <w:rsid w:val="00D47533"/>
    <w:rsid w:val="00D47B64"/>
    <w:rsid w:val="00D514C1"/>
    <w:rsid w:val="00D53171"/>
    <w:rsid w:val="00D54CC1"/>
    <w:rsid w:val="00D63964"/>
    <w:rsid w:val="00D63B77"/>
    <w:rsid w:val="00D66669"/>
    <w:rsid w:val="00D71C74"/>
    <w:rsid w:val="00D74172"/>
    <w:rsid w:val="00D7539A"/>
    <w:rsid w:val="00D802C0"/>
    <w:rsid w:val="00D91760"/>
    <w:rsid w:val="00D92385"/>
    <w:rsid w:val="00D9532B"/>
    <w:rsid w:val="00D960AA"/>
    <w:rsid w:val="00D96166"/>
    <w:rsid w:val="00D9742F"/>
    <w:rsid w:val="00D97A10"/>
    <w:rsid w:val="00DA1046"/>
    <w:rsid w:val="00DA39A6"/>
    <w:rsid w:val="00DA57A8"/>
    <w:rsid w:val="00DA6D07"/>
    <w:rsid w:val="00DA76FD"/>
    <w:rsid w:val="00DB0C1B"/>
    <w:rsid w:val="00DB4DFF"/>
    <w:rsid w:val="00DC171C"/>
    <w:rsid w:val="00DC1F8D"/>
    <w:rsid w:val="00DC443E"/>
    <w:rsid w:val="00DC79AD"/>
    <w:rsid w:val="00DD40E5"/>
    <w:rsid w:val="00DD530A"/>
    <w:rsid w:val="00DD760F"/>
    <w:rsid w:val="00DE1BF4"/>
    <w:rsid w:val="00DE3A60"/>
    <w:rsid w:val="00DE7073"/>
    <w:rsid w:val="00DF2096"/>
    <w:rsid w:val="00DF2868"/>
    <w:rsid w:val="00DF37D7"/>
    <w:rsid w:val="00DF407F"/>
    <w:rsid w:val="00DF5F33"/>
    <w:rsid w:val="00E0644E"/>
    <w:rsid w:val="00E06F83"/>
    <w:rsid w:val="00E176C1"/>
    <w:rsid w:val="00E20821"/>
    <w:rsid w:val="00E21654"/>
    <w:rsid w:val="00E24841"/>
    <w:rsid w:val="00E24A5A"/>
    <w:rsid w:val="00E259A2"/>
    <w:rsid w:val="00E26169"/>
    <w:rsid w:val="00E31697"/>
    <w:rsid w:val="00E31FAF"/>
    <w:rsid w:val="00E36053"/>
    <w:rsid w:val="00E372F1"/>
    <w:rsid w:val="00E417B6"/>
    <w:rsid w:val="00E41960"/>
    <w:rsid w:val="00E42524"/>
    <w:rsid w:val="00E50979"/>
    <w:rsid w:val="00E56BFF"/>
    <w:rsid w:val="00E602AB"/>
    <w:rsid w:val="00E70ACD"/>
    <w:rsid w:val="00E73D7F"/>
    <w:rsid w:val="00E83381"/>
    <w:rsid w:val="00E8531E"/>
    <w:rsid w:val="00E85AE2"/>
    <w:rsid w:val="00E85B64"/>
    <w:rsid w:val="00E9220A"/>
    <w:rsid w:val="00E96456"/>
    <w:rsid w:val="00EA0CAD"/>
    <w:rsid w:val="00EA76F7"/>
    <w:rsid w:val="00EB140F"/>
    <w:rsid w:val="00EB28BE"/>
    <w:rsid w:val="00EB49EE"/>
    <w:rsid w:val="00EB4E71"/>
    <w:rsid w:val="00EB5785"/>
    <w:rsid w:val="00EB65DA"/>
    <w:rsid w:val="00EC4D43"/>
    <w:rsid w:val="00EC771D"/>
    <w:rsid w:val="00EE0B8E"/>
    <w:rsid w:val="00EE2210"/>
    <w:rsid w:val="00EF05B6"/>
    <w:rsid w:val="00EF2DD3"/>
    <w:rsid w:val="00EF3D44"/>
    <w:rsid w:val="00EF6178"/>
    <w:rsid w:val="00F03B41"/>
    <w:rsid w:val="00F04105"/>
    <w:rsid w:val="00F04209"/>
    <w:rsid w:val="00F1125E"/>
    <w:rsid w:val="00F134BB"/>
    <w:rsid w:val="00F136EF"/>
    <w:rsid w:val="00F2067E"/>
    <w:rsid w:val="00F225CF"/>
    <w:rsid w:val="00F235BC"/>
    <w:rsid w:val="00F23697"/>
    <w:rsid w:val="00F24ABD"/>
    <w:rsid w:val="00F33335"/>
    <w:rsid w:val="00F3418D"/>
    <w:rsid w:val="00F35076"/>
    <w:rsid w:val="00F36BB7"/>
    <w:rsid w:val="00F440AE"/>
    <w:rsid w:val="00F45FC0"/>
    <w:rsid w:val="00F50CEE"/>
    <w:rsid w:val="00F519A9"/>
    <w:rsid w:val="00F56A4F"/>
    <w:rsid w:val="00F6062A"/>
    <w:rsid w:val="00F60846"/>
    <w:rsid w:val="00F71FDF"/>
    <w:rsid w:val="00F72C8F"/>
    <w:rsid w:val="00F77340"/>
    <w:rsid w:val="00F800A2"/>
    <w:rsid w:val="00F8198A"/>
    <w:rsid w:val="00F81BE3"/>
    <w:rsid w:val="00F825A3"/>
    <w:rsid w:val="00F82BBB"/>
    <w:rsid w:val="00F93F19"/>
    <w:rsid w:val="00F952B2"/>
    <w:rsid w:val="00FA02EF"/>
    <w:rsid w:val="00FA0931"/>
    <w:rsid w:val="00FA5A86"/>
    <w:rsid w:val="00FB1B1C"/>
    <w:rsid w:val="00FB34C4"/>
    <w:rsid w:val="00FB3809"/>
    <w:rsid w:val="00FB483E"/>
    <w:rsid w:val="00FB5DA1"/>
    <w:rsid w:val="00FC1355"/>
    <w:rsid w:val="00FC6805"/>
    <w:rsid w:val="00FD026C"/>
    <w:rsid w:val="00FD1499"/>
    <w:rsid w:val="00FD6849"/>
    <w:rsid w:val="00FE30A9"/>
    <w:rsid w:val="00FE48E9"/>
    <w:rsid w:val="00FF21F9"/>
    <w:rsid w:val="00FF3160"/>
    <w:rsid w:val="00FF3CFD"/>
    <w:rsid w:val="00FF3D55"/>
    <w:rsid w:val="00FF5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teal"/>
    </o:shapedefaults>
    <o:shapelayout v:ext="edit">
      <o:idmap v:ext="edit" data="2"/>
    </o:shapelayout>
  </w:shapeDefaults>
  <w:decimalSymbol w:val="."/>
  <w:listSeparator w:val=","/>
  <w14:docId w14:val="4A0EE332"/>
  <w15:docId w15:val="{10BC2D5D-F129-4772-8A7C-AC55C0E92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E39"/>
    <w:pPr>
      <w:spacing w:after="200"/>
      <w:ind w:left="187"/>
    </w:pPr>
    <w:rPr>
      <w:rFonts w:asciiTheme="minorHAnsi" w:hAnsiTheme="minorHAnsi"/>
      <w:sz w:val="24"/>
      <w:szCs w:val="24"/>
    </w:rPr>
  </w:style>
  <w:style w:type="paragraph" w:styleId="Heading1">
    <w:name w:val="heading 1"/>
    <w:basedOn w:val="Normal"/>
    <w:next w:val="Normal"/>
    <w:qFormat/>
    <w:rsid w:val="00361DEE"/>
    <w:pPr>
      <w:keepNext/>
      <w:spacing w:after="60"/>
      <w:ind w:left="0"/>
      <w:jc w:val="center"/>
      <w:outlineLvl w:val="0"/>
    </w:pPr>
    <w:rPr>
      <w:rFonts w:asciiTheme="majorHAnsi" w:hAnsiTheme="majorHAnsi" w:cs="Arial"/>
      <w:b/>
      <w:bCs/>
      <w:i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9231C"/>
    <w:pPr>
      <w:keepNext/>
      <w:spacing w:before="240" w:after="60"/>
      <w:ind w:left="0"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next w:val="Normal"/>
    <w:qFormat/>
    <w:rsid w:val="00AE361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99"/>
    <w:unhideWhenUsed/>
    <w:qFormat/>
    <w:rsid w:val="00361DEE"/>
    <w:pPr>
      <w:numPr>
        <w:numId w:val="2"/>
      </w:numPr>
    </w:pPr>
  </w:style>
  <w:style w:type="character" w:styleId="PlaceholderText">
    <w:name w:val="Placeholder Text"/>
    <w:basedOn w:val="DefaultParagraphFont"/>
    <w:uiPriority w:val="99"/>
    <w:semiHidden/>
    <w:rsid w:val="00361DEE"/>
    <w:rPr>
      <w:color w:val="808080"/>
    </w:rPr>
  </w:style>
  <w:style w:type="paragraph" w:styleId="Date">
    <w:name w:val="Date"/>
    <w:basedOn w:val="Normal"/>
    <w:next w:val="Normal"/>
    <w:qFormat/>
    <w:rsid w:val="00361DEE"/>
    <w:pPr>
      <w:spacing w:after="480"/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1DE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D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61DEE"/>
    <w:pPr>
      <w:numPr>
        <w:numId w:val="1"/>
      </w:numPr>
      <w:spacing w:before="240" w:after="60"/>
    </w:pPr>
    <w:rPr>
      <w:b/>
    </w:rPr>
  </w:style>
  <w:style w:type="paragraph" w:styleId="NoSpacing">
    <w:name w:val="No Spacing"/>
    <w:link w:val="NoSpacingChar"/>
    <w:uiPriority w:val="1"/>
    <w:qFormat/>
    <w:rsid w:val="00DE3A60"/>
    <w:pPr>
      <w:ind w:left="187"/>
    </w:pPr>
    <w:rPr>
      <w:rFonts w:asciiTheme="minorHAnsi" w:hAnsiTheme="minorHAns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516C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516C9"/>
    <w:rPr>
      <w:rFonts w:asciiTheme="minorHAnsi" w:hAnsiTheme="minorHAnsi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516C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516C9"/>
    <w:rPr>
      <w:rFonts w:asciiTheme="minorHAnsi" w:hAnsiTheme="minorHAnsi"/>
      <w:sz w:val="24"/>
      <w:szCs w:val="24"/>
    </w:rPr>
  </w:style>
  <w:style w:type="character" w:customStyle="1" w:styleId="NoSpacingChar">
    <w:name w:val="No Spacing Char"/>
    <w:basedOn w:val="DefaultParagraphFont"/>
    <w:link w:val="NoSpacing"/>
    <w:uiPriority w:val="1"/>
    <w:rsid w:val="0061060E"/>
    <w:rPr>
      <w:rFonts w:asciiTheme="minorHAnsi" w:hAnsiTheme="minorHAnsi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63640"/>
    <w:pPr>
      <w:spacing w:after="0"/>
      <w:ind w:left="0"/>
    </w:pPr>
    <w:rPr>
      <w:rFonts w:ascii="Arial" w:eastAsiaTheme="minorHAnsi" w:hAnsi="Arial" w:cs="Arial"/>
      <w:sz w:val="22"/>
      <w:szCs w:val="22"/>
      <w:lang w:val="en-CA" w:eastAsia="en-C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63640"/>
    <w:rPr>
      <w:rFonts w:ascii="Arial" w:eastAsiaTheme="minorHAnsi" w:hAnsi="Arial" w:cs="Arial"/>
      <w:sz w:val="22"/>
      <w:szCs w:val="22"/>
      <w:lang w:val="en-CA" w:eastAsia="en-CA"/>
    </w:rPr>
  </w:style>
  <w:style w:type="character" w:styleId="Hyperlink">
    <w:name w:val="Hyperlink"/>
    <w:basedOn w:val="DefaultParagraphFont"/>
    <w:uiPriority w:val="99"/>
    <w:unhideWhenUsed/>
    <w:rsid w:val="004E6BF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1037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A072F"/>
    <w:rPr>
      <w:color w:val="605E5C"/>
      <w:shd w:val="clear" w:color="auto" w:fill="E1DFDD"/>
    </w:rPr>
  </w:style>
  <w:style w:type="paragraph" w:customStyle="1" w:styleId="default">
    <w:name w:val="default"/>
    <w:basedOn w:val="Normal"/>
    <w:rsid w:val="00CD4EAD"/>
    <w:pPr>
      <w:autoSpaceDE w:val="0"/>
      <w:autoSpaceDN w:val="0"/>
      <w:spacing w:after="0"/>
      <w:ind w:left="0"/>
    </w:pPr>
    <w:rPr>
      <w:rFonts w:ascii="Arial" w:eastAsiaTheme="minorHAnsi" w:hAnsi="Arial" w:cs="Arial"/>
      <w:color w:val="000000"/>
      <w:lang w:val="en-CA" w:eastAsia="en-CA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C57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4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8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3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8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2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7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06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9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us06web.zoom.us/j/81179022101?pwd=V2RIYitDbzVRRnpKdHZZdXV5Wk9ZQT0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elle\AppData\Roaming\Microsoft\Templates\Mtgminute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847438-4757-47DF-8367-A49CFCDDA2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3FEC89-ECE9-4B96-816A-077F53848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Mtgminutes.dotx</Template>
  <TotalTime>120</TotalTime>
  <Pages>1</Pages>
  <Words>652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Formal meeting minutes</vt:lpstr>
    </vt:vector>
  </TitlesOfParts>
  <Company>Hewlett-Packard Company</Company>
  <LinksUpToDate>false</LinksUpToDate>
  <CharactersWithSpaces>4364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Formal meeting minutes</dc:title>
  <dc:creator>Chelle</dc:creator>
  <cp:lastModifiedBy>Mark Pankhurst</cp:lastModifiedBy>
  <cp:revision>5</cp:revision>
  <cp:lastPrinted>2021-11-17T17:47:00Z</cp:lastPrinted>
  <dcterms:created xsi:type="dcterms:W3CDTF">2022-11-29T18:36:00Z</dcterms:created>
  <dcterms:modified xsi:type="dcterms:W3CDTF">2022-11-29T20:37:00Z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TC060910481033</vt:lpwstr>
  </property>
  <property fmtid="{D5CDD505-2E9C-101B-9397-08002B2CF9AE}" pid="3" name="GrammarlyDocumentId">
    <vt:lpwstr>dd25ad361922eabf48bf575cedf8323e314c2d18667ba7a2505c617698770eb1</vt:lpwstr>
  </property>
</Properties>
</file>